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127" w:rsidRPr="00E02238" w:rsidRDefault="006B6127" w:rsidP="0082738E">
      <w:pPr>
        <w:rPr>
          <w:rFonts w:ascii="Arial" w:hAnsi="Arial" w:cs="Arial"/>
          <w:b/>
          <w:bCs/>
          <w:sz w:val="26"/>
          <w:szCs w:val="26"/>
          <w:rtl/>
        </w:rPr>
      </w:pP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נספח </w:t>
      </w:r>
      <w:r>
        <w:rPr>
          <w:rFonts w:ascii="Arial" w:hAnsi="Arial" w:cs="Arial"/>
          <w:b/>
          <w:bCs/>
          <w:sz w:val="26"/>
          <w:szCs w:val="26"/>
          <w:rtl/>
        </w:rPr>
        <w:t>א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 –</w:t>
      </w:r>
      <w:r>
        <w:rPr>
          <w:rFonts w:ascii="Arial" w:hAnsi="Arial" w:cs="Arial"/>
          <w:bCs/>
          <w:i/>
          <w:sz w:val="26"/>
          <w:szCs w:val="26"/>
          <w:rtl/>
        </w:rPr>
        <w:t xml:space="preserve"> </w:t>
      </w: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יחיד/ספק חוץ</w:t>
      </w:r>
    </w:p>
    <w:p w:rsidR="006B6127" w:rsidRDefault="006B6127" w:rsidP="00E02238">
      <w:pPr>
        <w:rPr>
          <w:rFonts w:ascii="Arial" w:hAnsi="Arial" w:cs="Arial"/>
          <w:b/>
          <w:bCs/>
          <w:sz w:val="26"/>
          <w:szCs w:val="26"/>
          <w:rtl/>
        </w:rPr>
      </w:pPr>
    </w:p>
    <w:tbl>
      <w:tblPr>
        <w:tblpPr w:leftFromText="180" w:rightFromText="180" w:vertAnchor="page" w:horzAnchor="margin" w:tblpY="341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520"/>
      </w:tblGrid>
      <w:tr w:rsidR="006B6127" w:rsidRPr="002D0394" w:rsidTr="002D0321">
        <w:trPr>
          <w:trHeight w:val="350"/>
        </w:trPr>
        <w:tc>
          <w:tcPr>
            <w:tcW w:w="1800" w:type="dxa"/>
            <w:shd w:val="clear" w:color="auto" w:fill="E6E6E6"/>
          </w:tcPr>
          <w:p w:rsidR="006B6127" w:rsidRPr="002D0321" w:rsidRDefault="006B6127" w:rsidP="002D032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520" w:type="dxa"/>
          </w:tcPr>
          <w:p w:rsidR="006B6127" w:rsidRPr="002D0321" w:rsidRDefault="006B6127" w:rsidP="002D032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6B6127" w:rsidRPr="002D0394" w:rsidTr="002D0321">
        <w:trPr>
          <w:trHeight w:val="361"/>
        </w:trPr>
        <w:tc>
          <w:tcPr>
            <w:tcW w:w="1800" w:type="dxa"/>
            <w:shd w:val="clear" w:color="auto" w:fill="E6E6E6"/>
          </w:tcPr>
          <w:p w:rsidR="006B6127" w:rsidRPr="002D0321" w:rsidRDefault="006B6127" w:rsidP="002D032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520" w:type="dxa"/>
          </w:tcPr>
          <w:p w:rsidR="006B6127" w:rsidRPr="002D0321" w:rsidRDefault="006B6127" w:rsidP="002D032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</w:t>
            </w:r>
          </w:p>
        </w:tc>
      </w:tr>
      <w:tr w:rsidR="006B6127" w:rsidRPr="002D0394" w:rsidTr="002D0321">
        <w:trPr>
          <w:trHeight w:val="370"/>
        </w:trPr>
        <w:tc>
          <w:tcPr>
            <w:tcW w:w="1800" w:type="dxa"/>
            <w:shd w:val="clear" w:color="auto" w:fill="E6E6E6"/>
          </w:tcPr>
          <w:p w:rsidR="006B6127" w:rsidRPr="002D0321" w:rsidRDefault="006B6127" w:rsidP="002D032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6B6127" w:rsidRPr="002D0321" w:rsidRDefault="00B25293" w:rsidP="002D0321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9.2015</w:t>
            </w:r>
          </w:p>
        </w:tc>
      </w:tr>
    </w:tbl>
    <w:p w:rsidR="006B6127" w:rsidRDefault="006B6127" w:rsidP="00E02238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Pr="002A5F9B" w:rsidRDefault="006B6127" w:rsidP="0082738E">
      <w:pPr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6B6127" w:rsidRDefault="008E5251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127" w:rsidRPr="004E5FA3" w:rsidRDefault="006B6127" w:rsidP="007B09D4">
                            <w:bookmarkStart w:id="0" w:name="_top"/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9pt;margin-top:11.85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bL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" filled="f" stroked="f">
                <v:textbox>
                  <w:txbxContent>
                    <w:p w:rsidR="006B6127" w:rsidRPr="004E5FA3" w:rsidRDefault="006B6127" w:rsidP="007B09D4">
                      <w:bookmarkStart w:id="2" w:name="_top"/>
                      <w:bookmarkEnd w:id="2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6B6127" w:rsidRDefault="006B6127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6B6127" w:rsidRPr="00813E93" w:rsidRDefault="006B6127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6B6127" w:rsidTr="002D0321">
        <w:tc>
          <w:tcPr>
            <w:tcW w:w="9178" w:type="dxa"/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B6127" w:rsidRPr="00656066" w:rsidTr="002D0321">
        <w:tc>
          <w:tcPr>
            <w:tcW w:w="9178" w:type="dxa"/>
          </w:tcPr>
          <w:p w:rsidR="006B6127" w:rsidRPr="002D0321" w:rsidRDefault="006B6127" w:rsidP="00094341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מינהל תקשוב ומערכות מידע  במשרד החינוך משתמש בחבילת תוכנה </w:t>
            </w:r>
            <w:r w:rsidRPr="002D0321">
              <w:rPr>
                <w:rFonts w:ascii="Arial" w:hAnsi="Arial" w:cs="Arial"/>
                <w:b/>
                <w:sz w:val="22"/>
                <w:szCs w:val="22"/>
              </w:rPr>
              <w:t>DPT</w:t>
            </w: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במחשב </w:t>
            </w:r>
            <w:r w:rsidRPr="002D0321"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המשמשת כתשתית ל</w:t>
            </w: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ניהול הטבלאות המרכזיות של המשרד ולשם כך נדרשת תחזוקה לתוכנה זו. </w:t>
            </w:r>
          </w:p>
        </w:tc>
      </w:tr>
    </w:tbl>
    <w:p w:rsidR="006B6127" w:rsidRDefault="008E5251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342900" cy="22860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6127" w:rsidRPr="004E5FA3" w:rsidRDefault="006B6127" w:rsidP="007B09D4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29.75pt;margin-top:-.15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3m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" filled="f" stroked="f">
                <v:textbox>
                  <w:txbxContent>
                    <w:p w:rsidR="006B6127" w:rsidRPr="004E5FA3" w:rsidRDefault="006B6127" w:rsidP="007B09D4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6B6127" w:rsidRPr="003D5897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6B6127" w:rsidRPr="003D5897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6B6127"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="006B6127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6B6127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6B6127">
        <w:rPr>
          <w:rFonts w:ascii="Arial" w:hAnsi="Arial" w:cs="Arial"/>
          <w:b/>
          <w:sz w:val="28"/>
          <w:szCs w:val="28"/>
          <w:rtl/>
        </w:rPr>
        <w:t xml:space="preserve">  </w:t>
      </w:r>
      <w:r w:rsidR="006B6127" w:rsidRPr="007374D4">
        <w:rPr>
          <w:rFonts w:ascii="Arial" w:hAnsi="Arial" w:cs="Arial"/>
          <w:b/>
          <w:sz w:val="22"/>
          <w:szCs w:val="22"/>
          <w:rtl/>
        </w:rPr>
        <w:t>כן</w:t>
      </w:r>
      <w:r w:rsidR="006B6127">
        <w:rPr>
          <w:rFonts w:ascii="Arial" w:hAnsi="Arial" w:cs="Arial"/>
          <w:b/>
          <w:sz w:val="22"/>
          <w:szCs w:val="22"/>
          <w:rtl/>
        </w:rPr>
        <w:t xml:space="preserve">  </w:t>
      </w:r>
      <w:r w:rsidR="006B6127">
        <w:rPr>
          <w:rFonts w:ascii="Arial" w:hAnsi="Arial" w:cs="Arial"/>
          <w:b/>
          <w:sz w:val="28"/>
          <w:szCs w:val="28"/>
          <w:rtl/>
        </w:rPr>
        <w:t xml:space="preserve">   </w:t>
      </w:r>
      <w:r w:rsidR="006B6127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6B6127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6B6127" w:rsidRPr="00813E93">
        <w:tc>
          <w:tcPr>
            <w:tcW w:w="3085" w:type="dxa"/>
          </w:tcPr>
          <w:p w:rsidR="006B6127" w:rsidRPr="00813E93" w:rsidRDefault="008E5251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6127" w:rsidRPr="004E5FA3" w:rsidRDefault="006B6127" w:rsidP="007B09D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21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yZ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Z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" filled="f" stroked="f">
                      <v:textbox>
                        <w:txbxContent>
                          <w:p w:rsidR="006B6127" w:rsidRPr="004E5FA3" w:rsidRDefault="006B6127" w:rsidP="007B09D4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6127" w:rsidRPr="004E5FA3" w:rsidRDefault="006B6127" w:rsidP="007B09D4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oIj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HN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nQP49JGt1reyOoRBKwk&#10;CAy0CFMPFo1U3zEaYIJkWH/bUcUwat8LeARJSIgdOW5DZosINurcsjm3UFECVIYNRtNyZaYxtesV&#10;3zYQaXp2Qt7Aw6m5E/VTVofnBlPCcTtMNDuGzvfO62nuLn8B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926CI7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6B6127" w:rsidRPr="004E5FA3" w:rsidRDefault="006B6127" w:rsidP="007B09D4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12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6B6127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6B6127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6B6127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6B6127" w:rsidRPr="00813E93" w:rsidRDefault="006B6127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AB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6B6127" w:rsidRPr="00813E93" w:rsidRDefault="006B6127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6B6127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127" w:rsidRPr="002D0321" w:rsidRDefault="006B6127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</w:rPr>
              <w:t>LOG-ON</w:t>
            </w:r>
          </w:p>
        </w:tc>
      </w:tr>
      <w:tr w:rsidR="006B6127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B6127" w:rsidRPr="002D0321" w:rsidRDefault="006B6127" w:rsidP="00183185">
            <w:pPr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6B6127" w:rsidRPr="002D0321" w:rsidRDefault="006B6127" w:rsidP="00183185">
            <w:pPr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127" w:rsidRPr="00B55B99" w:rsidRDefault="006B6127" w:rsidP="00183185">
            <w:pPr>
              <w:rPr>
                <w:rFonts w:ascii="Arial" w:hAnsi="Arial" w:cs="Arial"/>
                <w:sz w:val="28"/>
                <w:szCs w:val="28"/>
                <w:highlight w:val="yellow"/>
                <w:rtl/>
              </w:rPr>
            </w:pPr>
            <w:r w:rsidRPr="00B55B99">
              <w:rPr>
                <w:rFonts w:cs="Narkisim"/>
                <w:sz w:val="28"/>
                <w:szCs w:val="28"/>
                <w:rtl/>
              </w:rPr>
              <w:t xml:space="preserve">510979511   </w:t>
            </w:r>
          </w:p>
        </w:tc>
      </w:tr>
      <w:tr w:rsidR="006B6127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127" w:rsidRPr="002D0321" w:rsidRDefault="008E5251" w:rsidP="00183185">
            <w:pPr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B6127" w:rsidRPr="004E5FA3" w:rsidRDefault="006B6127" w:rsidP="007B09D4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0" type="#_x0000_t202" style="position:absolute;left:0;text-align:left;margin-left:117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cjY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" filled="f" stroked="f">
                      <v:textbox>
                        <w:txbxContent>
                          <w:p w:rsidR="006B6127" w:rsidRPr="004E5FA3" w:rsidRDefault="006B6127" w:rsidP="007B09D4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B6127" w:rsidRPr="002D0321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6B6127" w:rsidRPr="002D0321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6B6127"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6B6127" w:rsidRPr="002D0321" w:rsidRDefault="006B6127" w:rsidP="00183185">
            <w:pPr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6B6127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127" w:rsidRPr="002D0321" w:rsidRDefault="00B25293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97,896</w:t>
            </w:r>
          </w:p>
        </w:tc>
      </w:tr>
      <w:tr w:rsidR="006B6127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127" w:rsidRPr="002D0321" w:rsidRDefault="00D81D03" w:rsidP="00B25293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1.1.201</w:t>
            </w:r>
            <w:r w:rsidR="00B25293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-31.12.201</w:t>
            </w:r>
            <w:r w:rsidR="00B25293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1" w:name="_GoBack"/>
            <w:bookmarkEnd w:id="1"/>
          </w:p>
        </w:tc>
      </w:tr>
      <w:tr w:rsidR="008E5251" w:rsidTr="002D032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E5251" w:rsidRPr="002D0321" w:rsidRDefault="008E5251" w:rsidP="002D032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251" w:rsidRDefault="008E5251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6B6127" w:rsidRDefault="006B6127" w:rsidP="007B09D4">
      <w:pPr>
        <w:rPr>
          <w:rFonts w:ascii="Arial" w:hAnsi="Arial" w:cs="Arial"/>
          <w:bCs/>
          <w:rtl/>
        </w:rPr>
      </w:pPr>
    </w:p>
    <w:p w:rsidR="006B6127" w:rsidRPr="00BD3C63" w:rsidRDefault="006B6127" w:rsidP="007B09D4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>נימוקים כי הספק הוא ספק יחיד או כי הטובין הם טובי חוץ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6B6127" w:rsidTr="002D0321">
        <w:tc>
          <w:tcPr>
            <w:tcW w:w="9286" w:type="dxa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2D0321">
              <w:rPr>
                <w:rFonts w:ascii="Arial" w:hAnsi="Arial" w:cs="Arial"/>
                <w:b/>
                <w:sz w:val="22"/>
                <w:szCs w:val="22"/>
                <w:rtl/>
              </w:rPr>
              <w:t>חברת לוג-און תוכנה בע"מ היא היצרנית והספק הבלעדי לצורך מתן התחזוקה הנדרשת.</w:t>
            </w:r>
          </w:p>
        </w:tc>
      </w:tr>
    </w:tbl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Pr="00813E93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2700"/>
      </w:tblGrid>
      <w:tr w:rsidR="006B6127" w:rsidTr="002D0321">
        <w:tc>
          <w:tcPr>
            <w:tcW w:w="2698" w:type="dxa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smartTag w:uri="urn:schemas-microsoft-com:office:smarttags" w:element="PersonName">
              <w:r>
                <w:rPr>
                  <w:rFonts w:ascii="Arial" w:hAnsi="Arial" w:cs="Arial"/>
                  <w:b/>
                  <w:rtl/>
                </w:rPr>
                <w:t>נעמי בוסטין</w:t>
              </w:r>
            </w:smartTag>
          </w:p>
        </w:tc>
        <w:tc>
          <w:tcPr>
            <w:tcW w:w="3420" w:type="dxa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rtl/>
              </w:rPr>
              <w:t>במינהל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תקשוב ומערכות מידע</w:t>
            </w:r>
          </w:p>
        </w:tc>
        <w:tc>
          <w:tcPr>
            <w:tcW w:w="2700" w:type="dxa"/>
          </w:tcPr>
          <w:p w:rsidR="006B6127" w:rsidRPr="002D0321" w:rsidRDefault="006B6127" w:rsidP="002D0321">
            <w:pPr>
              <w:spacing w:line="360" w:lineRule="auto"/>
              <w:rPr>
                <w:rFonts w:ascii="Arial" w:hAnsi="Arial" w:cs="Arial"/>
                <w:b/>
                <w:rtl/>
              </w:rPr>
            </w:pPr>
          </w:p>
        </w:tc>
      </w:tr>
      <w:tr w:rsidR="006B6127" w:rsidTr="002D0321">
        <w:tc>
          <w:tcPr>
            <w:tcW w:w="2698" w:type="dxa"/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6B6127" w:rsidRPr="002D0321" w:rsidRDefault="006B6127" w:rsidP="002D0321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2D0321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6B6127" w:rsidRDefault="006B612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 </w:t>
      </w:r>
    </w:p>
    <w:p w:rsidR="006B6127" w:rsidRPr="002D4063" w:rsidRDefault="006B6127" w:rsidP="0082738E">
      <w:pPr>
        <w:rPr>
          <w:rFonts w:ascii="Arial" w:hAnsi="Arial" w:cs="Arial"/>
          <w:sz w:val="20"/>
          <w:szCs w:val="20"/>
          <w:rtl/>
        </w:rPr>
      </w:pPr>
    </w:p>
    <w:sectPr w:rsidR="006B6127" w:rsidRPr="002D4063" w:rsidSect="00FC7993">
      <w:headerReference w:type="default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6" w:h="16838" w:code="9"/>
      <w:pgMar w:top="2516" w:right="1418" w:bottom="1440" w:left="1418" w:header="709" w:footer="170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127" w:rsidRDefault="006B6127">
      <w:r>
        <w:separator/>
      </w:r>
    </w:p>
    <w:p w:rsidR="006B6127" w:rsidRDefault="006B6127"/>
  </w:endnote>
  <w:endnote w:type="continuationSeparator" w:id="0">
    <w:p w:rsidR="006B6127" w:rsidRDefault="006B6127">
      <w:r>
        <w:continuationSeparator/>
      </w:r>
    </w:p>
    <w:p w:rsidR="006B6127" w:rsidRDefault="006B61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6B6127" w:rsidRPr="00446139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6B6127" w:rsidRPr="00446139" w:rsidRDefault="006B6127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6B6127" w:rsidRPr="00446139" w:rsidRDefault="008E5251" w:rsidP="00446139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noProof/>
            </w:rPr>
            <w:drawing>
              <wp:inline distT="0" distB="0" distL="0" distR="0" wp14:anchorId="41924F0A" wp14:editId="24EF0521">
                <wp:extent cx="723900" cy="371475"/>
                <wp:effectExtent l="0" t="0" r="0" b="9525"/>
                <wp:docPr id="1" name="תמונה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01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6B6127" w:rsidRPr="00446139" w:rsidRDefault="006B6127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373724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6B6127" w:rsidRPr="00446139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6B6127" w:rsidRPr="00446139" w:rsidRDefault="006B6127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http://takam.mof.gov.il</w:t>
          </w:r>
        </w:p>
      </w:tc>
    </w:tr>
  </w:tbl>
  <w:p w:rsidR="006B6127" w:rsidRDefault="006B6127" w:rsidP="00377B84">
    <w:pPr>
      <w:pStyle w:val="a8"/>
      <w:tabs>
        <w:tab w:val="clear" w:pos="4153"/>
        <w:tab w:val="clear" w:pos="8306"/>
        <w:tab w:val="left" w:pos="1278"/>
        <w:tab w:val="right" w:pos="9070"/>
      </w:tabs>
      <w:rPr>
        <w:rtl/>
      </w:rPr>
    </w:pPr>
    <w:r>
      <w:rPr>
        <w:rtl/>
      </w:rPr>
      <w:tab/>
    </w:r>
    <w:r>
      <w:tab/>
    </w:r>
  </w:p>
  <w:p w:rsidR="006B6127" w:rsidRDefault="006B6127">
    <w:pPr>
      <w:rPr>
        <w:rtl/>
      </w:rPr>
    </w:pPr>
  </w:p>
  <w:p w:rsidR="006B6127" w:rsidRDefault="006B61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6B6127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שם המאשר: 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ליאור אגאי</w:t>
          </w:r>
        </w:p>
      </w:tc>
      <w:tc>
        <w:tcPr>
          <w:tcW w:w="3147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תפקיד: מנהל מינהל הרכש הממשלתי 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tcMar>
            <w:right w:w="0" w:type="dxa"/>
          </w:tcMar>
          <w:vAlign w:val="center"/>
        </w:tcPr>
        <w:p w:rsidR="006B6127" w:rsidRPr="00446139" w:rsidRDefault="006B6127" w:rsidP="00446139">
          <w:pPr>
            <w:ind w:firstLine="197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חטיבה: נכסים, רכש ולוגיסטיקה</w:t>
          </w:r>
        </w:p>
      </w:tc>
    </w:tr>
    <w:tr w:rsidR="006B6127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bidi w:val="0"/>
            <w:jc w:val="right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 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147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bidi w:val="0"/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</w:rPr>
            <w:t>http://takam.mof.gov.il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6B6127" w:rsidRPr="00446139" w:rsidRDefault="006B6127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373724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373724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</w:tbl>
  <w:p w:rsidR="006B6127" w:rsidRPr="005063DE" w:rsidRDefault="006B6127">
    <w:pPr>
      <w:pStyle w:val="a8"/>
    </w:pPr>
  </w:p>
  <w:p w:rsidR="006B6127" w:rsidRDefault="006B61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127" w:rsidRDefault="006B6127">
      <w:r>
        <w:separator/>
      </w:r>
    </w:p>
    <w:p w:rsidR="006B6127" w:rsidRDefault="006B6127"/>
  </w:footnote>
  <w:footnote w:type="continuationSeparator" w:id="0">
    <w:p w:rsidR="006B6127" w:rsidRDefault="006B6127">
      <w:r>
        <w:continuationSeparator/>
      </w:r>
    </w:p>
    <w:p w:rsidR="006B6127" w:rsidRDefault="006B61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bottomFromText="284" w:vertAnchor="text" w:horzAnchor="margin" w:tblpY="1"/>
      <w:bidiVisual/>
      <w:tblW w:w="0" w:type="auto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5198"/>
      <w:gridCol w:w="3968"/>
    </w:tblGrid>
    <w:tr w:rsidR="006B6127" w:rsidRPr="00446139">
      <w:trPr>
        <w:trHeight w:hRule="exact" w:val="567"/>
      </w:trPr>
      <w:tc>
        <w:tcPr>
          <w:tcW w:w="9166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446139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שם ההוראה:  </w:t>
          </w:r>
          <w:r>
            <w:rPr>
              <w:rtl/>
            </w:rPr>
            <w:t xml:space="preserve"> </w:t>
          </w:r>
          <w:r w:rsidRPr="00DA4755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בחינת קיומם של ספקים ומיזמים</w:t>
          </w:r>
        </w:p>
      </w:tc>
    </w:tr>
    <w:tr w:rsidR="006B6127" w:rsidRPr="00446139">
      <w:trPr>
        <w:trHeight w:hRule="exact" w:val="454"/>
      </w:trPr>
      <w:tc>
        <w:tcPr>
          <w:tcW w:w="5198" w:type="dxa"/>
          <w:tcBorders>
            <w:top w:val="nil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ראשי: </w:t>
          </w:r>
          <w:r>
            <w:rPr>
              <w:rFonts w:ascii="Arial" w:hAnsi="Arial" w:cs="Arial"/>
              <w:sz w:val="20"/>
              <w:szCs w:val="20"/>
              <w:rtl/>
            </w:rPr>
            <w:t>התקשרויות ורכישות</w:t>
          </w:r>
        </w:p>
      </w:tc>
      <w:tc>
        <w:tcPr>
          <w:tcW w:w="3968" w:type="dxa"/>
          <w:tcBorders>
            <w:top w:val="nil"/>
          </w:tcBorders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מספר הוראה: </w:t>
          </w:r>
          <w:r>
            <w:rPr>
              <w:rFonts w:ascii="Arial" w:hAnsi="Arial" w:cs="Arial"/>
              <w:sz w:val="20"/>
              <w:szCs w:val="20"/>
              <w:rtl/>
            </w:rPr>
            <w:t>7.8.2</w:t>
          </w:r>
        </w:p>
      </w:tc>
    </w:tr>
    <w:tr w:rsidR="006B6127" w:rsidRPr="00446139">
      <w:trPr>
        <w:trHeight w:hRule="exact" w:val="454"/>
      </w:trPr>
      <w:tc>
        <w:tcPr>
          <w:tcW w:w="5198" w:type="dxa"/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משני: </w:t>
          </w:r>
          <w:r>
            <w:rPr>
              <w:rFonts w:ascii="Arial" w:hAnsi="Arial" w:cs="Arial"/>
              <w:sz w:val="20"/>
              <w:szCs w:val="20"/>
              <w:rtl/>
            </w:rPr>
            <w:t>פטור ממכרז</w:t>
          </w:r>
        </w:p>
      </w:tc>
      <w:tc>
        <w:tcPr>
          <w:tcW w:w="3968" w:type="dxa"/>
          <w:shd w:val="clear" w:color="auto" w:fill="E6E6E6"/>
          <w:vAlign w:val="center"/>
        </w:tcPr>
        <w:p w:rsidR="006B6127" w:rsidRPr="00446139" w:rsidRDefault="006B6127" w:rsidP="00446139">
          <w:pPr>
            <w:rPr>
              <w:rFonts w:ascii="Arial" w:hAnsi="Arial" w:cs="Arial"/>
              <w:sz w:val="20"/>
              <w:szCs w:val="20"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>מהדורה:</w:t>
          </w:r>
          <w:r w:rsidRPr="00446139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  <w:rtl/>
            </w:rPr>
            <w:t>02</w:t>
          </w:r>
        </w:p>
      </w:tc>
    </w:tr>
  </w:tbl>
  <w:p w:rsidR="006B6127" w:rsidRDefault="006B612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127" w:rsidRDefault="006B6127" w:rsidP="00367921">
    <w:pPr>
      <w:pStyle w:val="a6"/>
      <w:rPr>
        <w:rtl/>
      </w:rPr>
    </w:pPr>
  </w:p>
  <w:p w:rsidR="006B6127" w:rsidRDefault="008E5251" w:rsidP="00367921">
    <w:pPr>
      <w:pStyle w:val="a6"/>
      <w:rPr>
        <w:rtl/>
      </w:rPr>
    </w:pPr>
    <w:r>
      <w:rPr>
        <w:noProof/>
      </w:rPr>
      <w:drawing>
        <wp:inline distT="0" distB="0" distL="0" distR="0">
          <wp:extent cx="5686425" cy="962025"/>
          <wp:effectExtent l="0" t="0" r="9525" b="9525"/>
          <wp:docPr id="2" name="תמונה 2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284"/>
  <w:characterSpacingControl w:val="doNotCompress"/>
  <w:hdrShapeDefaults>
    <o:shapedefaults v:ext="edit" spidmax="8193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54F"/>
    <w:rsid w:val="00001400"/>
    <w:rsid w:val="0000509B"/>
    <w:rsid w:val="00006D51"/>
    <w:rsid w:val="000211B5"/>
    <w:rsid w:val="0002374D"/>
    <w:rsid w:val="00024E76"/>
    <w:rsid w:val="00025B4F"/>
    <w:rsid w:val="00026C66"/>
    <w:rsid w:val="00031720"/>
    <w:rsid w:val="00032EE6"/>
    <w:rsid w:val="00043002"/>
    <w:rsid w:val="00044268"/>
    <w:rsid w:val="00044AD5"/>
    <w:rsid w:val="00046E33"/>
    <w:rsid w:val="000477BD"/>
    <w:rsid w:val="0005260D"/>
    <w:rsid w:val="00052980"/>
    <w:rsid w:val="00057A8E"/>
    <w:rsid w:val="00057DE0"/>
    <w:rsid w:val="00062B39"/>
    <w:rsid w:val="00062E77"/>
    <w:rsid w:val="00065ED1"/>
    <w:rsid w:val="00066189"/>
    <w:rsid w:val="0006701E"/>
    <w:rsid w:val="00071A20"/>
    <w:rsid w:val="00076DFA"/>
    <w:rsid w:val="00085895"/>
    <w:rsid w:val="00090246"/>
    <w:rsid w:val="00093E3D"/>
    <w:rsid w:val="00094341"/>
    <w:rsid w:val="00094E88"/>
    <w:rsid w:val="00095828"/>
    <w:rsid w:val="000961AA"/>
    <w:rsid w:val="000A1AF5"/>
    <w:rsid w:val="000A4455"/>
    <w:rsid w:val="000A546E"/>
    <w:rsid w:val="000A5A53"/>
    <w:rsid w:val="000A6C0D"/>
    <w:rsid w:val="000B26AC"/>
    <w:rsid w:val="000B2F1F"/>
    <w:rsid w:val="000B69AF"/>
    <w:rsid w:val="000D13A5"/>
    <w:rsid w:val="000E2EF2"/>
    <w:rsid w:val="000E5C54"/>
    <w:rsid w:val="000F2874"/>
    <w:rsid w:val="000F35E3"/>
    <w:rsid w:val="000F6B52"/>
    <w:rsid w:val="000F7474"/>
    <w:rsid w:val="0010592C"/>
    <w:rsid w:val="00110207"/>
    <w:rsid w:val="00114564"/>
    <w:rsid w:val="001151F6"/>
    <w:rsid w:val="001164D1"/>
    <w:rsid w:val="00116637"/>
    <w:rsid w:val="001214F1"/>
    <w:rsid w:val="001225BC"/>
    <w:rsid w:val="00132FBE"/>
    <w:rsid w:val="001359C1"/>
    <w:rsid w:val="00135D36"/>
    <w:rsid w:val="00142E31"/>
    <w:rsid w:val="00143C0A"/>
    <w:rsid w:val="00151DD2"/>
    <w:rsid w:val="00152EB5"/>
    <w:rsid w:val="00155BFD"/>
    <w:rsid w:val="001626B5"/>
    <w:rsid w:val="00166F20"/>
    <w:rsid w:val="0017202E"/>
    <w:rsid w:val="00172372"/>
    <w:rsid w:val="00176157"/>
    <w:rsid w:val="00183185"/>
    <w:rsid w:val="001835DE"/>
    <w:rsid w:val="00186B0F"/>
    <w:rsid w:val="001927FC"/>
    <w:rsid w:val="001A12A5"/>
    <w:rsid w:val="001A756C"/>
    <w:rsid w:val="001B05A0"/>
    <w:rsid w:val="001B0EA1"/>
    <w:rsid w:val="001B647D"/>
    <w:rsid w:val="001C035E"/>
    <w:rsid w:val="001C07BE"/>
    <w:rsid w:val="001C4288"/>
    <w:rsid w:val="001C519B"/>
    <w:rsid w:val="001C6B97"/>
    <w:rsid w:val="001D2745"/>
    <w:rsid w:val="001D6480"/>
    <w:rsid w:val="001E0B43"/>
    <w:rsid w:val="001E0D94"/>
    <w:rsid w:val="001E3C72"/>
    <w:rsid w:val="001E3CFE"/>
    <w:rsid w:val="001E3F84"/>
    <w:rsid w:val="001E43C5"/>
    <w:rsid w:val="001E654F"/>
    <w:rsid w:val="001E7AD5"/>
    <w:rsid w:val="00201DCC"/>
    <w:rsid w:val="0020410D"/>
    <w:rsid w:val="0020493F"/>
    <w:rsid w:val="00204F55"/>
    <w:rsid w:val="00206F59"/>
    <w:rsid w:val="0021629D"/>
    <w:rsid w:val="00224334"/>
    <w:rsid w:val="00225AB2"/>
    <w:rsid w:val="002313AA"/>
    <w:rsid w:val="00243330"/>
    <w:rsid w:val="00243E6D"/>
    <w:rsid w:val="00245502"/>
    <w:rsid w:val="00251986"/>
    <w:rsid w:val="00263787"/>
    <w:rsid w:val="002643BC"/>
    <w:rsid w:val="00264C3F"/>
    <w:rsid w:val="002763B6"/>
    <w:rsid w:val="00276B4D"/>
    <w:rsid w:val="00286A2C"/>
    <w:rsid w:val="00287626"/>
    <w:rsid w:val="00290F14"/>
    <w:rsid w:val="00292129"/>
    <w:rsid w:val="00296202"/>
    <w:rsid w:val="002A020E"/>
    <w:rsid w:val="002A3C91"/>
    <w:rsid w:val="002A5989"/>
    <w:rsid w:val="002A5F9B"/>
    <w:rsid w:val="002A650B"/>
    <w:rsid w:val="002B2F0F"/>
    <w:rsid w:val="002B6E32"/>
    <w:rsid w:val="002C0D54"/>
    <w:rsid w:val="002C186A"/>
    <w:rsid w:val="002C2712"/>
    <w:rsid w:val="002C4C45"/>
    <w:rsid w:val="002C5D41"/>
    <w:rsid w:val="002C6344"/>
    <w:rsid w:val="002D0321"/>
    <w:rsid w:val="002D0394"/>
    <w:rsid w:val="002D4063"/>
    <w:rsid w:val="002E0DA8"/>
    <w:rsid w:val="002E45C8"/>
    <w:rsid w:val="002E4C2E"/>
    <w:rsid w:val="002E6DB6"/>
    <w:rsid w:val="002E7C45"/>
    <w:rsid w:val="002F0928"/>
    <w:rsid w:val="003006FF"/>
    <w:rsid w:val="003016BC"/>
    <w:rsid w:val="003021F0"/>
    <w:rsid w:val="00302753"/>
    <w:rsid w:val="00310559"/>
    <w:rsid w:val="0031223C"/>
    <w:rsid w:val="00317A53"/>
    <w:rsid w:val="00320BBD"/>
    <w:rsid w:val="00321759"/>
    <w:rsid w:val="0032529C"/>
    <w:rsid w:val="00325BDA"/>
    <w:rsid w:val="00330D35"/>
    <w:rsid w:val="00330E50"/>
    <w:rsid w:val="0033587E"/>
    <w:rsid w:val="003376EA"/>
    <w:rsid w:val="00342353"/>
    <w:rsid w:val="00342F76"/>
    <w:rsid w:val="003455C2"/>
    <w:rsid w:val="003459E2"/>
    <w:rsid w:val="00355760"/>
    <w:rsid w:val="0036052C"/>
    <w:rsid w:val="00360746"/>
    <w:rsid w:val="00360C0D"/>
    <w:rsid w:val="00360E37"/>
    <w:rsid w:val="003636CF"/>
    <w:rsid w:val="00367921"/>
    <w:rsid w:val="00373724"/>
    <w:rsid w:val="00375B87"/>
    <w:rsid w:val="003761A7"/>
    <w:rsid w:val="003768BE"/>
    <w:rsid w:val="00377B84"/>
    <w:rsid w:val="00380234"/>
    <w:rsid w:val="00395947"/>
    <w:rsid w:val="003966A5"/>
    <w:rsid w:val="003A49CF"/>
    <w:rsid w:val="003A51B5"/>
    <w:rsid w:val="003A6C8F"/>
    <w:rsid w:val="003B13C9"/>
    <w:rsid w:val="003B5179"/>
    <w:rsid w:val="003B5C91"/>
    <w:rsid w:val="003B6DA8"/>
    <w:rsid w:val="003C1861"/>
    <w:rsid w:val="003C2A62"/>
    <w:rsid w:val="003C2E9F"/>
    <w:rsid w:val="003C3CA0"/>
    <w:rsid w:val="003D1E16"/>
    <w:rsid w:val="003D545A"/>
    <w:rsid w:val="003D5897"/>
    <w:rsid w:val="003E2454"/>
    <w:rsid w:val="003E2D37"/>
    <w:rsid w:val="003F30D2"/>
    <w:rsid w:val="004051DD"/>
    <w:rsid w:val="00406E4C"/>
    <w:rsid w:val="00417B88"/>
    <w:rsid w:val="00422717"/>
    <w:rsid w:val="00430DBC"/>
    <w:rsid w:val="00436555"/>
    <w:rsid w:val="00437D82"/>
    <w:rsid w:val="00443736"/>
    <w:rsid w:val="00446139"/>
    <w:rsid w:val="00453AAE"/>
    <w:rsid w:val="00453AFC"/>
    <w:rsid w:val="00455A97"/>
    <w:rsid w:val="00456FE1"/>
    <w:rsid w:val="0045706C"/>
    <w:rsid w:val="00457848"/>
    <w:rsid w:val="0046043D"/>
    <w:rsid w:val="0046509C"/>
    <w:rsid w:val="004669F8"/>
    <w:rsid w:val="004678E6"/>
    <w:rsid w:val="00472474"/>
    <w:rsid w:val="00480143"/>
    <w:rsid w:val="00484F17"/>
    <w:rsid w:val="004853EC"/>
    <w:rsid w:val="004864D9"/>
    <w:rsid w:val="00486A42"/>
    <w:rsid w:val="004935DA"/>
    <w:rsid w:val="004A0DB2"/>
    <w:rsid w:val="004A1E86"/>
    <w:rsid w:val="004A2DB3"/>
    <w:rsid w:val="004A47A6"/>
    <w:rsid w:val="004A56BF"/>
    <w:rsid w:val="004B0A65"/>
    <w:rsid w:val="004B1D89"/>
    <w:rsid w:val="004C2FAB"/>
    <w:rsid w:val="004C7F4C"/>
    <w:rsid w:val="004D1FE7"/>
    <w:rsid w:val="004D491E"/>
    <w:rsid w:val="004D6229"/>
    <w:rsid w:val="004D7C81"/>
    <w:rsid w:val="004E4FDF"/>
    <w:rsid w:val="004E5FA3"/>
    <w:rsid w:val="004F0327"/>
    <w:rsid w:val="004F46FF"/>
    <w:rsid w:val="004F7931"/>
    <w:rsid w:val="004F7C57"/>
    <w:rsid w:val="004F7D02"/>
    <w:rsid w:val="00505625"/>
    <w:rsid w:val="005063DE"/>
    <w:rsid w:val="00506B7D"/>
    <w:rsid w:val="005078D6"/>
    <w:rsid w:val="00510A34"/>
    <w:rsid w:val="00510D05"/>
    <w:rsid w:val="00511A98"/>
    <w:rsid w:val="005174E2"/>
    <w:rsid w:val="005224E5"/>
    <w:rsid w:val="005230E9"/>
    <w:rsid w:val="00525C85"/>
    <w:rsid w:val="00525EC5"/>
    <w:rsid w:val="0053609A"/>
    <w:rsid w:val="005371C2"/>
    <w:rsid w:val="00540D57"/>
    <w:rsid w:val="00542E3D"/>
    <w:rsid w:val="005479FC"/>
    <w:rsid w:val="00550B07"/>
    <w:rsid w:val="00550BCE"/>
    <w:rsid w:val="00552C50"/>
    <w:rsid w:val="00557197"/>
    <w:rsid w:val="00561ED0"/>
    <w:rsid w:val="005638EA"/>
    <w:rsid w:val="00564726"/>
    <w:rsid w:val="0057104E"/>
    <w:rsid w:val="0057138A"/>
    <w:rsid w:val="005738E0"/>
    <w:rsid w:val="00574FE9"/>
    <w:rsid w:val="005756D6"/>
    <w:rsid w:val="00576799"/>
    <w:rsid w:val="00580BA1"/>
    <w:rsid w:val="0058274F"/>
    <w:rsid w:val="005837B5"/>
    <w:rsid w:val="00584128"/>
    <w:rsid w:val="00594BF8"/>
    <w:rsid w:val="0059726F"/>
    <w:rsid w:val="005A15EB"/>
    <w:rsid w:val="005A25AE"/>
    <w:rsid w:val="005A319B"/>
    <w:rsid w:val="005A6D06"/>
    <w:rsid w:val="005B044F"/>
    <w:rsid w:val="005B1606"/>
    <w:rsid w:val="005B4151"/>
    <w:rsid w:val="005B4693"/>
    <w:rsid w:val="005B50D4"/>
    <w:rsid w:val="005B6A89"/>
    <w:rsid w:val="005B7E0F"/>
    <w:rsid w:val="005C1EB6"/>
    <w:rsid w:val="005C2A72"/>
    <w:rsid w:val="005C631A"/>
    <w:rsid w:val="005C77E1"/>
    <w:rsid w:val="005C7FAF"/>
    <w:rsid w:val="005D59A3"/>
    <w:rsid w:val="005D70BC"/>
    <w:rsid w:val="005E086C"/>
    <w:rsid w:val="005E43E9"/>
    <w:rsid w:val="005E4A37"/>
    <w:rsid w:val="005E7531"/>
    <w:rsid w:val="005F31A4"/>
    <w:rsid w:val="0060198C"/>
    <w:rsid w:val="00610420"/>
    <w:rsid w:val="00610A5C"/>
    <w:rsid w:val="00612798"/>
    <w:rsid w:val="00614185"/>
    <w:rsid w:val="00615C8D"/>
    <w:rsid w:val="00620914"/>
    <w:rsid w:val="006272A1"/>
    <w:rsid w:val="00631062"/>
    <w:rsid w:val="00632B59"/>
    <w:rsid w:val="006361D6"/>
    <w:rsid w:val="00644278"/>
    <w:rsid w:val="006450D5"/>
    <w:rsid w:val="00646BD2"/>
    <w:rsid w:val="00652A34"/>
    <w:rsid w:val="00652F13"/>
    <w:rsid w:val="0065320D"/>
    <w:rsid w:val="00654C58"/>
    <w:rsid w:val="006557D9"/>
    <w:rsid w:val="00656066"/>
    <w:rsid w:val="00660270"/>
    <w:rsid w:val="00661D2C"/>
    <w:rsid w:val="006622EC"/>
    <w:rsid w:val="006702AD"/>
    <w:rsid w:val="00673EBE"/>
    <w:rsid w:val="00682B62"/>
    <w:rsid w:val="00683430"/>
    <w:rsid w:val="006849BF"/>
    <w:rsid w:val="0069510D"/>
    <w:rsid w:val="006961D5"/>
    <w:rsid w:val="006A709F"/>
    <w:rsid w:val="006B52D5"/>
    <w:rsid w:val="006B6127"/>
    <w:rsid w:val="006B6E68"/>
    <w:rsid w:val="006B75D7"/>
    <w:rsid w:val="006C56A8"/>
    <w:rsid w:val="006D3FE9"/>
    <w:rsid w:val="006D3FF2"/>
    <w:rsid w:val="006E0ED0"/>
    <w:rsid w:val="006E2F5F"/>
    <w:rsid w:val="006E4240"/>
    <w:rsid w:val="006E4A51"/>
    <w:rsid w:val="006F070F"/>
    <w:rsid w:val="006F5608"/>
    <w:rsid w:val="007028A5"/>
    <w:rsid w:val="0070490E"/>
    <w:rsid w:val="0071786F"/>
    <w:rsid w:val="00721E03"/>
    <w:rsid w:val="0072425F"/>
    <w:rsid w:val="007336C0"/>
    <w:rsid w:val="0073519C"/>
    <w:rsid w:val="0073562D"/>
    <w:rsid w:val="00735CCF"/>
    <w:rsid w:val="007372FC"/>
    <w:rsid w:val="007374D4"/>
    <w:rsid w:val="00743DA5"/>
    <w:rsid w:val="00744E93"/>
    <w:rsid w:val="00745BCB"/>
    <w:rsid w:val="00746F3E"/>
    <w:rsid w:val="0074777C"/>
    <w:rsid w:val="007524B5"/>
    <w:rsid w:val="00755468"/>
    <w:rsid w:val="007572EA"/>
    <w:rsid w:val="00760357"/>
    <w:rsid w:val="00765026"/>
    <w:rsid w:val="00765DCF"/>
    <w:rsid w:val="0077003F"/>
    <w:rsid w:val="007722FF"/>
    <w:rsid w:val="00772678"/>
    <w:rsid w:val="007743B3"/>
    <w:rsid w:val="00782304"/>
    <w:rsid w:val="00782771"/>
    <w:rsid w:val="00794669"/>
    <w:rsid w:val="007A241C"/>
    <w:rsid w:val="007A711A"/>
    <w:rsid w:val="007B09D4"/>
    <w:rsid w:val="007B09FF"/>
    <w:rsid w:val="007C04CD"/>
    <w:rsid w:val="007C052E"/>
    <w:rsid w:val="007C1585"/>
    <w:rsid w:val="007C28C3"/>
    <w:rsid w:val="007C30E3"/>
    <w:rsid w:val="007C602D"/>
    <w:rsid w:val="007C62CC"/>
    <w:rsid w:val="007D2A0A"/>
    <w:rsid w:val="007D5115"/>
    <w:rsid w:val="007E35E2"/>
    <w:rsid w:val="007E3833"/>
    <w:rsid w:val="007F2E17"/>
    <w:rsid w:val="007F3634"/>
    <w:rsid w:val="007F5136"/>
    <w:rsid w:val="008009BE"/>
    <w:rsid w:val="0080166C"/>
    <w:rsid w:val="00801B46"/>
    <w:rsid w:val="0080437C"/>
    <w:rsid w:val="00804AC4"/>
    <w:rsid w:val="00805780"/>
    <w:rsid w:val="008117F1"/>
    <w:rsid w:val="00813338"/>
    <w:rsid w:val="00813E93"/>
    <w:rsid w:val="008173EF"/>
    <w:rsid w:val="008211C6"/>
    <w:rsid w:val="008242D0"/>
    <w:rsid w:val="00825916"/>
    <w:rsid w:val="0082738E"/>
    <w:rsid w:val="0083180B"/>
    <w:rsid w:val="008337CA"/>
    <w:rsid w:val="00835615"/>
    <w:rsid w:val="00837CF1"/>
    <w:rsid w:val="00842C96"/>
    <w:rsid w:val="00844EA2"/>
    <w:rsid w:val="008503D3"/>
    <w:rsid w:val="008530EB"/>
    <w:rsid w:val="00856BF1"/>
    <w:rsid w:val="00860102"/>
    <w:rsid w:val="00860520"/>
    <w:rsid w:val="00863941"/>
    <w:rsid w:val="00871434"/>
    <w:rsid w:val="00874821"/>
    <w:rsid w:val="008757B7"/>
    <w:rsid w:val="00877064"/>
    <w:rsid w:val="00883EB8"/>
    <w:rsid w:val="00884042"/>
    <w:rsid w:val="008964C1"/>
    <w:rsid w:val="0089787A"/>
    <w:rsid w:val="008A16C5"/>
    <w:rsid w:val="008A1D7E"/>
    <w:rsid w:val="008B08B4"/>
    <w:rsid w:val="008C0C94"/>
    <w:rsid w:val="008C1D8F"/>
    <w:rsid w:val="008C58AA"/>
    <w:rsid w:val="008C6604"/>
    <w:rsid w:val="008C6CA0"/>
    <w:rsid w:val="008D3551"/>
    <w:rsid w:val="008D7453"/>
    <w:rsid w:val="008E0ADF"/>
    <w:rsid w:val="008E4D0D"/>
    <w:rsid w:val="008E5251"/>
    <w:rsid w:val="00901F5C"/>
    <w:rsid w:val="009040F6"/>
    <w:rsid w:val="00904151"/>
    <w:rsid w:val="00906C8C"/>
    <w:rsid w:val="00912909"/>
    <w:rsid w:val="00914C5E"/>
    <w:rsid w:val="00923BF4"/>
    <w:rsid w:val="00924A82"/>
    <w:rsid w:val="00931C9A"/>
    <w:rsid w:val="00936A94"/>
    <w:rsid w:val="00937B51"/>
    <w:rsid w:val="0094095E"/>
    <w:rsid w:val="009429B7"/>
    <w:rsid w:val="00950FA5"/>
    <w:rsid w:val="00954932"/>
    <w:rsid w:val="00954D7C"/>
    <w:rsid w:val="00956EF8"/>
    <w:rsid w:val="009646A2"/>
    <w:rsid w:val="0097037F"/>
    <w:rsid w:val="009765C1"/>
    <w:rsid w:val="00981A13"/>
    <w:rsid w:val="00982DAB"/>
    <w:rsid w:val="00983FB2"/>
    <w:rsid w:val="009868C0"/>
    <w:rsid w:val="00987776"/>
    <w:rsid w:val="0099130A"/>
    <w:rsid w:val="0099390F"/>
    <w:rsid w:val="00995667"/>
    <w:rsid w:val="00995EE9"/>
    <w:rsid w:val="00996454"/>
    <w:rsid w:val="009B1656"/>
    <w:rsid w:val="009B5AE2"/>
    <w:rsid w:val="009C471B"/>
    <w:rsid w:val="009C4781"/>
    <w:rsid w:val="009D126C"/>
    <w:rsid w:val="009D33A3"/>
    <w:rsid w:val="009D6657"/>
    <w:rsid w:val="009E0449"/>
    <w:rsid w:val="009E7DBA"/>
    <w:rsid w:val="009E7EF0"/>
    <w:rsid w:val="009F1A9B"/>
    <w:rsid w:val="009F60DE"/>
    <w:rsid w:val="00A020BD"/>
    <w:rsid w:val="00A06B2B"/>
    <w:rsid w:val="00A16E5D"/>
    <w:rsid w:val="00A30007"/>
    <w:rsid w:val="00A37014"/>
    <w:rsid w:val="00A427F9"/>
    <w:rsid w:val="00A44570"/>
    <w:rsid w:val="00A44E15"/>
    <w:rsid w:val="00A472CD"/>
    <w:rsid w:val="00A536B6"/>
    <w:rsid w:val="00A56931"/>
    <w:rsid w:val="00A5712C"/>
    <w:rsid w:val="00A60DA7"/>
    <w:rsid w:val="00A64337"/>
    <w:rsid w:val="00A64A82"/>
    <w:rsid w:val="00A71910"/>
    <w:rsid w:val="00A7192D"/>
    <w:rsid w:val="00A75364"/>
    <w:rsid w:val="00A775D0"/>
    <w:rsid w:val="00A77A37"/>
    <w:rsid w:val="00A809D2"/>
    <w:rsid w:val="00A81A53"/>
    <w:rsid w:val="00A85D1A"/>
    <w:rsid w:val="00A939AE"/>
    <w:rsid w:val="00A95294"/>
    <w:rsid w:val="00AA0097"/>
    <w:rsid w:val="00AA0ECE"/>
    <w:rsid w:val="00AA465C"/>
    <w:rsid w:val="00AA6710"/>
    <w:rsid w:val="00AB49BA"/>
    <w:rsid w:val="00AB5124"/>
    <w:rsid w:val="00AB5728"/>
    <w:rsid w:val="00AC73E7"/>
    <w:rsid w:val="00AC79A3"/>
    <w:rsid w:val="00AD4442"/>
    <w:rsid w:val="00AD5196"/>
    <w:rsid w:val="00AD7FAF"/>
    <w:rsid w:val="00AE267E"/>
    <w:rsid w:val="00AE2E2D"/>
    <w:rsid w:val="00AE7243"/>
    <w:rsid w:val="00AF3C91"/>
    <w:rsid w:val="00B03FB3"/>
    <w:rsid w:val="00B05E0B"/>
    <w:rsid w:val="00B07025"/>
    <w:rsid w:val="00B078F0"/>
    <w:rsid w:val="00B07DFD"/>
    <w:rsid w:val="00B10A8F"/>
    <w:rsid w:val="00B116F3"/>
    <w:rsid w:val="00B11F67"/>
    <w:rsid w:val="00B17B2E"/>
    <w:rsid w:val="00B25293"/>
    <w:rsid w:val="00B25360"/>
    <w:rsid w:val="00B25FA5"/>
    <w:rsid w:val="00B276DA"/>
    <w:rsid w:val="00B311F7"/>
    <w:rsid w:val="00B32FEC"/>
    <w:rsid w:val="00B33C64"/>
    <w:rsid w:val="00B35B8C"/>
    <w:rsid w:val="00B36276"/>
    <w:rsid w:val="00B45346"/>
    <w:rsid w:val="00B45AA9"/>
    <w:rsid w:val="00B46085"/>
    <w:rsid w:val="00B47814"/>
    <w:rsid w:val="00B5086D"/>
    <w:rsid w:val="00B52B7B"/>
    <w:rsid w:val="00B54067"/>
    <w:rsid w:val="00B545D4"/>
    <w:rsid w:val="00B55B99"/>
    <w:rsid w:val="00B65A26"/>
    <w:rsid w:val="00B65E40"/>
    <w:rsid w:val="00B6727C"/>
    <w:rsid w:val="00B70BC2"/>
    <w:rsid w:val="00B72284"/>
    <w:rsid w:val="00B76599"/>
    <w:rsid w:val="00B821BA"/>
    <w:rsid w:val="00B859B8"/>
    <w:rsid w:val="00B87073"/>
    <w:rsid w:val="00B91659"/>
    <w:rsid w:val="00B9420A"/>
    <w:rsid w:val="00B95DDF"/>
    <w:rsid w:val="00B965F4"/>
    <w:rsid w:val="00B9731D"/>
    <w:rsid w:val="00BA20BF"/>
    <w:rsid w:val="00BA3A6E"/>
    <w:rsid w:val="00BA5F92"/>
    <w:rsid w:val="00BB6FBB"/>
    <w:rsid w:val="00BC352F"/>
    <w:rsid w:val="00BC6D35"/>
    <w:rsid w:val="00BD0485"/>
    <w:rsid w:val="00BD3515"/>
    <w:rsid w:val="00BD3C63"/>
    <w:rsid w:val="00BD6845"/>
    <w:rsid w:val="00BE13B6"/>
    <w:rsid w:val="00BE35A9"/>
    <w:rsid w:val="00BF0216"/>
    <w:rsid w:val="00BF163C"/>
    <w:rsid w:val="00BF256B"/>
    <w:rsid w:val="00BF2982"/>
    <w:rsid w:val="00BF3DD4"/>
    <w:rsid w:val="00C04183"/>
    <w:rsid w:val="00C0487C"/>
    <w:rsid w:val="00C120B3"/>
    <w:rsid w:val="00C14169"/>
    <w:rsid w:val="00C165BD"/>
    <w:rsid w:val="00C20571"/>
    <w:rsid w:val="00C27ECA"/>
    <w:rsid w:val="00C30F8D"/>
    <w:rsid w:val="00C33476"/>
    <w:rsid w:val="00C36255"/>
    <w:rsid w:val="00C412FF"/>
    <w:rsid w:val="00C43AE1"/>
    <w:rsid w:val="00C43CCA"/>
    <w:rsid w:val="00C4472E"/>
    <w:rsid w:val="00C44AF0"/>
    <w:rsid w:val="00C459B3"/>
    <w:rsid w:val="00C52350"/>
    <w:rsid w:val="00C53E53"/>
    <w:rsid w:val="00C546FB"/>
    <w:rsid w:val="00C67EC9"/>
    <w:rsid w:val="00C733C5"/>
    <w:rsid w:val="00C74326"/>
    <w:rsid w:val="00C80EF4"/>
    <w:rsid w:val="00C832E6"/>
    <w:rsid w:val="00C849BD"/>
    <w:rsid w:val="00C94F14"/>
    <w:rsid w:val="00CA0BC0"/>
    <w:rsid w:val="00CA20B9"/>
    <w:rsid w:val="00CA2199"/>
    <w:rsid w:val="00CA4871"/>
    <w:rsid w:val="00CA6065"/>
    <w:rsid w:val="00CA6982"/>
    <w:rsid w:val="00CB0DB8"/>
    <w:rsid w:val="00CB1244"/>
    <w:rsid w:val="00CB535D"/>
    <w:rsid w:val="00CB66A9"/>
    <w:rsid w:val="00CC0AE7"/>
    <w:rsid w:val="00CC44D4"/>
    <w:rsid w:val="00CC7417"/>
    <w:rsid w:val="00CD41F4"/>
    <w:rsid w:val="00CE0CE2"/>
    <w:rsid w:val="00CE1CEF"/>
    <w:rsid w:val="00CE346C"/>
    <w:rsid w:val="00CF175C"/>
    <w:rsid w:val="00CF1B07"/>
    <w:rsid w:val="00CF27B7"/>
    <w:rsid w:val="00CF3FC4"/>
    <w:rsid w:val="00CF74E8"/>
    <w:rsid w:val="00D014C1"/>
    <w:rsid w:val="00D1110B"/>
    <w:rsid w:val="00D12184"/>
    <w:rsid w:val="00D20794"/>
    <w:rsid w:val="00D266C8"/>
    <w:rsid w:val="00D3484A"/>
    <w:rsid w:val="00D35F56"/>
    <w:rsid w:val="00D41213"/>
    <w:rsid w:val="00D43DE9"/>
    <w:rsid w:val="00D44D9D"/>
    <w:rsid w:val="00D46D62"/>
    <w:rsid w:val="00D47008"/>
    <w:rsid w:val="00D47DCB"/>
    <w:rsid w:val="00D50ED8"/>
    <w:rsid w:val="00D620E5"/>
    <w:rsid w:val="00D62491"/>
    <w:rsid w:val="00D62542"/>
    <w:rsid w:val="00D70C69"/>
    <w:rsid w:val="00D71C75"/>
    <w:rsid w:val="00D81D03"/>
    <w:rsid w:val="00D83732"/>
    <w:rsid w:val="00D871F0"/>
    <w:rsid w:val="00D90466"/>
    <w:rsid w:val="00D91631"/>
    <w:rsid w:val="00DA2DA9"/>
    <w:rsid w:val="00DA4755"/>
    <w:rsid w:val="00DA5017"/>
    <w:rsid w:val="00DA7145"/>
    <w:rsid w:val="00DB0823"/>
    <w:rsid w:val="00DB344B"/>
    <w:rsid w:val="00DB3B6A"/>
    <w:rsid w:val="00DB509A"/>
    <w:rsid w:val="00DB7D67"/>
    <w:rsid w:val="00DC09CA"/>
    <w:rsid w:val="00DC18AA"/>
    <w:rsid w:val="00DC42DC"/>
    <w:rsid w:val="00DC4D02"/>
    <w:rsid w:val="00DD4FBB"/>
    <w:rsid w:val="00DE3F27"/>
    <w:rsid w:val="00DF7CA3"/>
    <w:rsid w:val="00E02238"/>
    <w:rsid w:val="00E1040D"/>
    <w:rsid w:val="00E122B7"/>
    <w:rsid w:val="00E15B07"/>
    <w:rsid w:val="00E15C5D"/>
    <w:rsid w:val="00E33AA4"/>
    <w:rsid w:val="00E36220"/>
    <w:rsid w:val="00E37836"/>
    <w:rsid w:val="00E4041E"/>
    <w:rsid w:val="00E43272"/>
    <w:rsid w:val="00E4570E"/>
    <w:rsid w:val="00E4749B"/>
    <w:rsid w:val="00E570E8"/>
    <w:rsid w:val="00E61AF1"/>
    <w:rsid w:val="00E61E06"/>
    <w:rsid w:val="00E630A8"/>
    <w:rsid w:val="00E6442B"/>
    <w:rsid w:val="00E72D7D"/>
    <w:rsid w:val="00E93EB8"/>
    <w:rsid w:val="00E96A05"/>
    <w:rsid w:val="00E971E7"/>
    <w:rsid w:val="00EA2E0A"/>
    <w:rsid w:val="00EB1366"/>
    <w:rsid w:val="00EB1981"/>
    <w:rsid w:val="00EC12A2"/>
    <w:rsid w:val="00EC447A"/>
    <w:rsid w:val="00ED116B"/>
    <w:rsid w:val="00ED1EF6"/>
    <w:rsid w:val="00ED4646"/>
    <w:rsid w:val="00ED4B53"/>
    <w:rsid w:val="00ED61D6"/>
    <w:rsid w:val="00ED66D1"/>
    <w:rsid w:val="00ED708E"/>
    <w:rsid w:val="00EE121C"/>
    <w:rsid w:val="00EF079D"/>
    <w:rsid w:val="00F0733C"/>
    <w:rsid w:val="00F07871"/>
    <w:rsid w:val="00F10A85"/>
    <w:rsid w:val="00F114E1"/>
    <w:rsid w:val="00F117FE"/>
    <w:rsid w:val="00F11D80"/>
    <w:rsid w:val="00F179FB"/>
    <w:rsid w:val="00F17BA7"/>
    <w:rsid w:val="00F27B7F"/>
    <w:rsid w:val="00F31E46"/>
    <w:rsid w:val="00F35D41"/>
    <w:rsid w:val="00F37620"/>
    <w:rsid w:val="00F403CD"/>
    <w:rsid w:val="00F44898"/>
    <w:rsid w:val="00F45158"/>
    <w:rsid w:val="00F47F65"/>
    <w:rsid w:val="00F51CB6"/>
    <w:rsid w:val="00F538B2"/>
    <w:rsid w:val="00F53C65"/>
    <w:rsid w:val="00F63DF0"/>
    <w:rsid w:val="00F71B57"/>
    <w:rsid w:val="00F73591"/>
    <w:rsid w:val="00F80F86"/>
    <w:rsid w:val="00F8158B"/>
    <w:rsid w:val="00F879FC"/>
    <w:rsid w:val="00F941B9"/>
    <w:rsid w:val="00F96FEF"/>
    <w:rsid w:val="00FA5F7B"/>
    <w:rsid w:val="00FB3A8F"/>
    <w:rsid w:val="00FB4822"/>
    <w:rsid w:val="00FB4938"/>
    <w:rsid w:val="00FB4AA5"/>
    <w:rsid w:val="00FB7245"/>
    <w:rsid w:val="00FC7993"/>
    <w:rsid w:val="00FD1376"/>
    <w:rsid w:val="00FD616B"/>
    <w:rsid w:val="00FE2513"/>
    <w:rsid w:val="00FE338F"/>
    <w:rsid w:val="00FE69C8"/>
    <w:rsid w:val="00FE770B"/>
    <w:rsid w:val="00FF19A9"/>
    <w:rsid w:val="00FF26E8"/>
    <w:rsid w:val="00FF3007"/>
    <w:rsid w:val="00FF3C0A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91631"/>
    <w:pPr>
      <w:bidi/>
    </w:pPr>
    <w:rPr>
      <w:sz w:val="24"/>
      <w:szCs w:val="24"/>
    </w:rPr>
  </w:style>
  <w:style w:type="paragraph" w:styleId="10">
    <w:name w:val="heading 1"/>
    <w:basedOn w:val="a2"/>
    <w:next w:val="a2"/>
    <w:link w:val="11"/>
    <w:uiPriority w:val="99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iPriority w:val="99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9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uiPriority w:val="99"/>
    <w:locked/>
    <w:rsid w:val="0033587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3"/>
    <w:link w:val="2"/>
    <w:uiPriority w:val="99"/>
    <w:semiHidden/>
    <w:locked/>
    <w:rsid w:val="0033587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9"/>
    <w:semiHidden/>
    <w:locked/>
    <w:rsid w:val="0033587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9"/>
    <w:semiHidden/>
    <w:locked/>
    <w:rsid w:val="0033587E"/>
    <w:rPr>
      <w:rFonts w:ascii="Calibri" w:hAnsi="Calibri" w:cs="Arial"/>
      <w:b/>
      <w:bCs/>
      <w:sz w:val="28"/>
      <w:szCs w:val="28"/>
    </w:rPr>
  </w:style>
  <w:style w:type="paragraph" w:styleId="a6">
    <w:name w:val="header"/>
    <w:basedOn w:val="a2"/>
    <w:link w:val="a7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3"/>
    <w:link w:val="a6"/>
    <w:uiPriority w:val="99"/>
    <w:semiHidden/>
    <w:locked/>
    <w:rsid w:val="0033587E"/>
    <w:rPr>
      <w:rFonts w:cs="Times New Roman"/>
      <w:sz w:val="24"/>
      <w:szCs w:val="24"/>
    </w:rPr>
  </w:style>
  <w:style w:type="paragraph" w:styleId="a8">
    <w:name w:val="footer"/>
    <w:basedOn w:val="a2"/>
    <w:link w:val="a9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3"/>
    <w:link w:val="a8"/>
    <w:uiPriority w:val="99"/>
    <w:semiHidden/>
    <w:locked/>
    <w:rsid w:val="0033587E"/>
    <w:rPr>
      <w:rFonts w:cs="Times New Roman"/>
      <w:sz w:val="24"/>
      <w:szCs w:val="24"/>
    </w:rPr>
  </w:style>
  <w:style w:type="table" w:styleId="aa">
    <w:name w:val="Table Grid"/>
    <w:aliases w:val="טקסט טבלה תחתונה"/>
    <w:basedOn w:val="a4"/>
    <w:uiPriority w:val="99"/>
    <w:rsid w:val="001E654F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כותרת סעיף"/>
    <w:basedOn w:val="a2"/>
    <w:uiPriority w:val="99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uiPriority w:val="99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uiPriority w:val="99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912909"/>
    <w:pPr>
      <w:numPr>
        <w:ilvl w:val="3"/>
      </w:numPr>
    </w:pPr>
  </w:style>
  <w:style w:type="character" w:styleId="Hyperlink">
    <w:name w:val="Hyperlink"/>
    <w:basedOn w:val="a3"/>
    <w:uiPriority w:val="99"/>
    <w:rsid w:val="00F941B9"/>
    <w:rPr>
      <w:rFonts w:cs="Times New Roman"/>
      <w:b/>
      <w:i/>
      <w:color w:val="3464BA"/>
      <w:u w:val="dotted" w:color="3464BA"/>
      <w:vertAlign w:val="baseline"/>
    </w:rPr>
  </w:style>
  <w:style w:type="paragraph" w:customStyle="1" w:styleId="ab">
    <w:name w:val="כותרת שם נספח"/>
    <w:basedOn w:val="a2"/>
    <w:uiPriority w:val="99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c">
    <w:name w:val="טקסט נספח"/>
    <w:basedOn w:val="ab"/>
    <w:uiPriority w:val="9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d">
    <w:name w:val="כותרת טבלת נספחים"/>
    <w:basedOn w:val="a2"/>
    <w:uiPriority w:val="99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e">
    <w:name w:val="שם הוראה"/>
    <w:basedOn w:val="a2"/>
    <w:uiPriority w:val="99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">
    <w:name w:val="טקסט רץ טבלה עליונה"/>
    <w:basedOn w:val="a2"/>
    <w:uiPriority w:val="99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f0">
    <w:name w:val="טקסט סעיף מודגש"/>
    <w:basedOn w:val="a0"/>
    <w:link w:val="af1"/>
    <w:uiPriority w:val="99"/>
    <w:rsid w:val="00CA2199"/>
    <w:rPr>
      <w:b/>
      <w:bCs/>
    </w:rPr>
  </w:style>
  <w:style w:type="character" w:customStyle="1" w:styleId="Char">
    <w:name w:val="טקסט סעיף Char"/>
    <w:basedOn w:val="a3"/>
    <w:link w:val="a0"/>
    <w:uiPriority w:val="99"/>
    <w:locked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1">
    <w:name w:val="טקסט סעיף מודגש תו"/>
    <w:basedOn w:val="Char"/>
    <w:link w:val="af0"/>
    <w:uiPriority w:val="99"/>
    <w:locked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uiPriority w:val="99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uiPriority w:val="99"/>
    <w:locked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2">
    <w:name w:val="אייקון החשוב ביותר"/>
    <w:basedOn w:val="a0"/>
    <w:link w:val="af3"/>
    <w:uiPriority w:val="99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3">
    <w:name w:val="אייקון החשוב ביותר תו"/>
    <w:basedOn w:val="Char"/>
    <w:link w:val="af2"/>
    <w:uiPriority w:val="99"/>
    <w:locked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4">
    <w:name w:val="אייקון רישום/דיווח"/>
    <w:basedOn w:val="a0"/>
    <w:link w:val="af5"/>
    <w:uiPriority w:val="99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5">
    <w:name w:val="אייקון רישום/דיווח תו"/>
    <w:basedOn w:val="Char"/>
    <w:link w:val="af4"/>
    <w:uiPriority w:val="99"/>
    <w:locked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6">
    <w:name w:val="אייקון מערכות מידע"/>
    <w:basedOn w:val="a0"/>
    <w:link w:val="af7"/>
    <w:uiPriority w:val="99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7">
    <w:name w:val="אייקון מערכות מידע תו"/>
    <w:basedOn w:val="Char"/>
    <w:link w:val="af6"/>
    <w:uiPriority w:val="99"/>
    <w:locked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uiPriority w:val="99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uiPriority w:val="99"/>
    <w:locked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8">
    <w:name w:val="footnote text"/>
    <w:basedOn w:val="a2"/>
    <w:link w:val="af9"/>
    <w:uiPriority w:val="99"/>
    <w:semiHidden/>
    <w:rsid w:val="008503D3"/>
    <w:rPr>
      <w:sz w:val="20"/>
      <w:szCs w:val="20"/>
    </w:rPr>
  </w:style>
  <w:style w:type="character" w:customStyle="1" w:styleId="af9">
    <w:name w:val="טקסט הערת שוליים תו"/>
    <w:basedOn w:val="a3"/>
    <w:link w:val="af8"/>
    <w:uiPriority w:val="99"/>
    <w:semiHidden/>
    <w:locked/>
    <w:rsid w:val="0033587E"/>
    <w:rPr>
      <w:rFonts w:cs="Times New Roman"/>
      <w:sz w:val="20"/>
      <w:szCs w:val="20"/>
    </w:rPr>
  </w:style>
  <w:style w:type="character" w:styleId="afa">
    <w:name w:val="footnote reference"/>
    <w:basedOn w:val="a3"/>
    <w:uiPriority w:val="99"/>
    <w:semiHidden/>
    <w:rsid w:val="008503D3"/>
    <w:rPr>
      <w:rFonts w:cs="Times New Roman"/>
      <w:vertAlign w:val="superscript"/>
    </w:rPr>
  </w:style>
  <w:style w:type="paragraph" w:styleId="afb">
    <w:name w:val="Balloon Text"/>
    <w:basedOn w:val="a2"/>
    <w:link w:val="afc"/>
    <w:uiPriority w:val="99"/>
    <w:semiHidden/>
    <w:rsid w:val="00654C58"/>
    <w:rPr>
      <w:rFonts w:ascii="Tahoma" w:hAnsi="Tahoma" w:cs="Tahoma"/>
      <w:sz w:val="16"/>
      <w:szCs w:val="16"/>
    </w:rPr>
  </w:style>
  <w:style w:type="character" w:customStyle="1" w:styleId="afc">
    <w:name w:val="טקסט בלונים תו"/>
    <w:basedOn w:val="a3"/>
    <w:link w:val="afb"/>
    <w:uiPriority w:val="99"/>
    <w:semiHidden/>
    <w:locked/>
    <w:rsid w:val="0033587E"/>
    <w:rPr>
      <w:rFonts w:cs="Times New Roman"/>
      <w:sz w:val="2"/>
    </w:rPr>
  </w:style>
  <w:style w:type="paragraph" w:customStyle="1" w:styleId="211111">
    <w:name w:val="תת סעיף2 1.1.1.1.1"/>
    <w:basedOn w:val="1"/>
    <w:uiPriority w:val="99"/>
    <w:rsid w:val="00912909"/>
    <w:pPr>
      <w:numPr>
        <w:ilvl w:val="4"/>
      </w:numPr>
    </w:pPr>
  </w:style>
  <w:style w:type="character" w:styleId="afd">
    <w:name w:val="annotation reference"/>
    <w:basedOn w:val="a3"/>
    <w:uiPriority w:val="99"/>
    <w:semiHidden/>
    <w:rsid w:val="00FB7245"/>
    <w:rPr>
      <w:rFonts w:cs="Times New Roman"/>
      <w:sz w:val="16"/>
      <w:szCs w:val="16"/>
    </w:rPr>
  </w:style>
  <w:style w:type="paragraph" w:styleId="afe">
    <w:name w:val="annotation text"/>
    <w:basedOn w:val="a2"/>
    <w:link w:val="aff"/>
    <w:uiPriority w:val="99"/>
    <w:semiHidden/>
    <w:rsid w:val="00FB7245"/>
    <w:rPr>
      <w:sz w:val="20"/>
      <w:szCs w:val="20"/>
    </w:rPr>
  </w:style>
  <w:style w:type="character" w:customStyle="1" w:styleId="aff">
    <w:name w:val="טקסט הערה תו"/>
    <w:basedOn w:val="a3"/>
    <w:link w:val="afe"/>
    <w:uiPriority w:val="99"/>
    <w:semiHidden/>
    <w:locked/>
    <w:rsid w:val="0033587E"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FB7245"/>
    <w:rPr>
      <w:b/>
      <w:bCs/>
    </w:rPr>
  </w:style>
  <w:style w:type="character" w:customStyle="1" w:styleId="aff1">
    <w:name w:val="נושא הערה תו"/>
    <w:basedOn w:val="aff"/>
    <w:link w:val="aff0"/>
    <w:uiPriority w:val="99"/>
    <w:semiHidden/>
    <w:locked/>
    <w:rsid w:val="0033587E"/>
    <w:rPr>
      <w:rFonts w:cs="Times New Roman"/>
      <w:b/>
      <w:bCs/>
      <w:sz w:val="20"/>
      <w:szCs w:val="20"/>
    </w:rPr>
  </w:style>
  <w:style w:type="character" w:styleId="FollowedHyperlink">
    <w:name w:val="FollowedHyperlink"/>
    <w:basedOn w:val="a3"/>
    <w:uiPriority w:val="99"/>
    <w:rsid w:val="00AA0ECE"/>
    <w:rPr>
      <w:rFonts w:cs="Times New Roman"/>
      <w:color w:val="800080"/>
      <w:u w:val="single"/>
    </w:rPr>
  </w:style>
  <w:style w:type="paragraph" w:styleId="aff2">
    <w:name w:val="Plain Text"/>
    <w:basedOn w:val="a2"/>
    <w:link w:val="aff3"/>
    <w:uiPriority w:val="99"/>
    <w:rsid w:val="00F45158"/>
    <w:rPr>
      <w:rFonts w:ascii="Courier New" w:hAnsi="Courier New" w:cs="Courier New"/>
      <w:sz w:val="20"/>
      <w:szCs w:val="20"/>
    </w:rPr>
  </w:style>
  <w:style w:type="character" w:customStyle="1" w:styleId="aff3">
    <w:name w:val="טקסט רגיל תו"/>
    <w:basedOn w:val="a3"/>
    <w:link w:val="aff2"/>
    <w:uiPriority w:val="99"/>
    <w:semiHidden/>
    <w:locked/>
    <w:rsid w:val="0033587E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91631"/>
    <w:pPr>
      <w:bidi/>
    </w:pPr>
    <w:rPr>
      <w:sz w:val="24"/>
      <w:szCs w:val="24"/>
    </w:rPr>
  </w:style>
  <w:style w:type="paragraph" w:styleId="10">
    <w:name w:val="heading 1"/>
    <w:basedOn w:val="a2"/>
    <w:next w:val="a2"/>
    <w:link w:val="11"/>
    <w:uiPriority w:val="99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iPriority w:val="99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9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uiPriority w:val="99"/>
    <w:locked/>
    <w:rsid w:val="0033587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3"/>
    <w:link w:val="2"/>
    <w:uiPriority w:val="99"/>
    <w:semiHidden/>
    <w:locked/>
    <w:rsid w:val="0033587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9"/>
    <w:semiHidden/>
    <w:locked/>
    <w:rsid w:val="0033587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9"/>
    <w:semiHidden/>
    <w:locked/>
    <w:rsid w:val="0033587E"/>
    <w:rPr>
      <w:rFonts w:ascii="Calibri" w:hAnsi="Calibri" w:cs="Arial"/>
      <w:b/>
      <w:bCs/>
      <w:sz w:val="28"/>
      <w:szCs w:val="28"/>
    </w:rPr>
  </w:style>
  <w:style w:type="paragraph" w:styleId="a6">
    <w:name w:val="header"/>
    <w:basedOn w:val="a2"/>
    <w:link w:val="a7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3"/>
    <w:link w:val="a6"/>
    <w:uiPriority w:val="99"/>
    <w:semiHidden/>
    <w:locked/>
    <w:rsid w:val="0033587E"/>
    <w:rPr>
      <w:rFonts w:cs="Times New Roman"/>
      <w:sz w:val="24"/>
      <w:szCs w:val="24"/>
    </w:rPr>
  </w:style>
  <w:style w:type="paragraph" w:styleId="a8">
    <w:name w:val="footer"/>
    <w:basedOn w:val="a2"/>
    <w:link w:val="a9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3"/>
    <w:link w:val="a8"/>
    <w:uiPriority w:val="99"/>
    <w:semiHidden/>
    <w:locked/>
    <w:rsid w:val="0033587E"/>
    <w:rPr>
      <w:rFonts w:cs="Times New Roman"/>
      <w:sz w:val="24"/>
      <w:szCs w:val="24"/>
    </w:rPr>
  </w:style>
  <w:style w:type="table" w:styleId="aa">
    <w:name w:val="Table Grid"/>
    <w:aliases w:val="טקסט טבלה תחתונה"/>
    <w:basedOn w:val="a4"/>
    <w:uiPriority w:val="99"/>
    <w:rsid w:val="001E654F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כותרת סעיף"/>
    <w:basedOn w:val="a2"/>
    <w:uiPriority w:val="99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uiPriority w:val="99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uiPriority w:val="99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912909"/>
    <w:pPr>
      <w:numPr>
        <w:ilvl w:val="3"/>
      </w:numPr>
    </w:pPr>
  </w:style>
  <w:style w:type="character" w:styleId="Hyperlink">
    <w:name w:val="Hyperlink"/>
    <w:basedOn w:val="a3"/>
    <w:uiPriority w:val="99"/>
    <w:rsid w:val="00F941B9"/>
    <w:rPr>
      <w:rFonts w:cs="Times New Roman"/>
      <w:b/>
      <w:i/>
      <w:color w:val="3464BA"/>
      <w:u w:val="dotted" w:color="3464BA"/>
      <w:vertAlign w:val="baseline"/>
    </w:rPr>
  </w:style>
  <w:style w:type="paragraph" w:customStyle="1" w:styleId="ab">
    <w:name w:val="כותרת שם נספח"/>
    <w:basedOn w:val="a2"/>
    <w:uiPriority w:val="99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c">
    <w:name w:val="טקסט נספח"/>
    <w:basedOn w:val="ab"/>
    <w:uiPriority w:val="9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d">
    <w:name w:val="כותרת טבלת נספחים"/>
    <w:basedOn w:val="a2"/>
    <w:uiPriority w:val="99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e">
    <w:name w:val="שם הוראה"/>
    <w:basedOn w:val="a2"/>
    <w:uiPriority w:val="99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">
    <w:name w:val="טקסט רץ טבלה עליונה"/>
    <w:basedOn w:val="a2"/>
    <w:uiPriority w:val="99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f0">
    <w:name w:val="טקסט סעיף מודגש"/>
    <w:basedOn w:val="a0"/>
    <w:link w:val="af1"/>
    <w:uiPriority w:val="99"/>
    <w:rsid w:val="00CA2199"/>
    <w:rPr>
      <w:b/>
      <w:bCs/>
    </w:rPr>
  </w:style>
  <w:style w:type="character" w:customStyle="1" w:styleId="Char">
    <w:name w:val="טקסט סעיף Char"/>
    <w:basedOn w:val="a3"/>
    <w:link w:val="a0"/>
    <w:uiPriority w:val="99"/>
    <w:locked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1">
    <w:name w:val="טקסט סעיף מודגש תו"/>
    <w:basedOn w:val="Char"/>
    <w:link w:val="af0"/>
    <w:uiPriority w:val="99"/>
    <w:locked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uiPriority w:val="99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uiPriority w:val="99"/>
    <w:locked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2">
    <w:name w:val="אייקון החשוב ביותר"/>
    <w:basedOn w:val="a0"/>
    <w:link w:val="af3"/>
    <w:uiPriority w:val="99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3">
    <w:name w:val="אייקון החשוב ביותר תו"/>
    <w:basedOn w:val="Char"/>
    <w:link w:val="af2"/>
    <w:uiPriority w:val="99"/>
    <w:locked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4">
    <w:name w:val="אייקון רישום/דיווח"/>
    <w:basedOn w:val="a0"/>
    <w:link w:val="af5"/>
    <w:uiPriority w:val="99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5">
    <w:name w:val="אייקון רישום/דיווח תו"/>
    <w:basedOn w:val="Char"/>
    <w:link w:val="af4"/>
    <w:uiPriority w:val="99"/>
    <w:locked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6">
    <w:name w:val="אייקון מערכות מידע"/>
    <w:basedOn w:val="a0"/>
    <w:link w:val="af7"/>
    <w:uiPriority w:val="99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7">
    <w:name w:val="אייקון מערכות מידע תו"/>
    <w:basedOn w:val="Char"/>
    <w:link w:val="af6"/>
    <w:uiPriority w:val="99"/>
    <w:locked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uiPriority w:val="99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uiPriority w:val="99"/>
    <w:locked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8">
    <w:name w:val="footnote text"/>
    <w:basedOn w:val="a2"/>
    <w:link w:val="af9"/>
    <w:uiPriority w:val="99"/>
    <w:semiHidden/>
    <w:rsid w:val="008503D3"/>
    <w:rPr>
      <w:sz w:val="20"/>
      <w:szCs w:val="20"/>
    </w:rPr>
  </w:style>
  <w:style w:type="character" w:customStyle="1" w:styleId="af9">
    <w:name w:val="טקסט הערת שוליים תו"/>
    <w:basedOn w:val="a3"/>
    <w:link w:val="af8"/>
    <w:uiPriority w:val="99"/>
    <w:semiHidden/>
    <w:locked/>
    <w:rsid w:val="0033587E"/>
    <w:rPr>
      <w:rFonts w:cs="Times New Roman"/>
      <w:sz w:val="20"/>
      <w:szCs w:val="20"/>
    </w:rPr>
  </w:style>
  <w:style w:type="character" w:styleId="afa">
    <w:name w:val="footnote reference"/>
    <w:basedOn w:val="a3"/>
    <w:uiPriority w:val="99"/>
    <w:semiHidden/>
    <w:rsid w:val="008503D3"/>
    <w:rPr>
      <w:rFonts w:cs="Times New Roman"/>
      <w:vertAlign w:val="superscript"/>
    </w:rPr>
  </w:style>
  <w:style w:type="paragraph" w:styleId="afb">
    <w:name w:val="Balloon Text"/>
    <w:basedOn w:val="a2"/>
    <w:link w:val="afc"/>
    <w:uiPriority w:val="99"/>
    <w:semiHidden/>
    <w:rsid w:val="00654C58"/>
    <w:rPr>
      <w:rFonts w:ascii="Tahoma" w:hAnsi="Tahoma" w:cs="Tahoma"/>
      <w:sz w:val="16"/>
      <w:szCs w:val="16"/>
    </w:rPr>
  </w:style>
  <w:style w:type="character" w:customStyle="1" w:styleId="afc">
    <w:name w:val="טקסט בלונים תו"/>
    <w:basedOn w:val="a3"/>
    <w:link w:val="afb"/>
    <w:uiPriority w:val="99"/>
    <w:semiHidden/>
    <w:locked/>
    <w:rsid w:val="0033587E"/>
    <w:rPr>
      <w:rFonts w:cs="Times New Roman"/>
      <w:sz w:val="2"/>
    </w:rPr>
  </w:style>
  <w:style w:type="paragraph" w:customStyle="1" w:styleId="211111">
    <w:name w:val="תת סעיף2 1.1.1.1.1"/>
    <w:basedOn w:val="1"/>
    <w:uiPriority w:val="99"/>
    <w:rsid w:val="00912909"/>
    <w:pPr>
      <w:numPr>
        <w:ilvl w:val="4"/>
      </w:numPr>
    </w:pPr>
  </w:style>
  <w:style w:type="character" w:styleId="afd">
    <w:name w:val="annotation reference"/>
    <w:basedOn w:val="a3"/>
    <w:uiPriority w:val="99"/>
    <w:semiHidden/>
    <w:rsid w:val="00FB7245"/>
    <w:rPr>
      <w:rFonts w:cs="Times New Roman"/>
      <w:sz w:val="16"/>
      <w:szCs w:val="16"/>
    </w:rPr>
  </w:style>
  <w:style w:type="paragraph" w:styleId="afe">
    <w:name w:val="annotation text"/>
    <w:basedOn w:val="a2"/>
    <w:link w:val="aff"/>
    <w:uiPriority w:val="99"/>
    <w:semiHidden/>
    <w:rsid w:val="00FB7245"/>
    <w:rPr>
      <w:sz w:val="20"/>
      <w:szCs w:val="20"/>
    </w:rPr>
  </w:style>
  <w:style w:type="character" w:customStyle="1" w:styleId="aff">
    <w:name w:val="טקסט הערה תו"/>
    <w:basedOn w:val="a3"/>
    <w:link w:val="afe"/>
    <w:uiPriority w:val="99"/>
    <w:semiHidden/>
    <w:locked/>
    <w:rsid w:val="0033587E"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FB7245"/>
    <w:rPr>
      <w:b/>
      <w:bCs/>
    </w:rPr>
  </w:style>
  <w:style w:type="character" w:customStyle="1" w:styleId="aff1">
    <w:name w:val="נושא הערה תו"/>
    <w:basedOn w:val="aff"/>
    <w:link w:val="aff0"/>
    <w:uiPriority w:val="99"/>
    <w:semiHidden/>
    <w:locked/>
    <w:rsid w:val="0033587E"/>
    <w:rPr>
      <w:rFonts w:cs="Times New Roman"/>
      <w:b/>
      <w:bCs/>
      <w:sz w:val="20"/>
      <w:szCs w:val="20"/>
    </w:rPr>
  </w:style>
  <w:style w:type="character" w:styleId="FollowedHyperlink">
    <w:name w:val="FollowedHyperlink"/>
    <w:basedOn w:val="a3"/>
    <w:uiPriority w:val="99"/>
    <w:rsid w:val="00AA0ECE"/>
    <w:rPr>
      <w:rFonts w:cs="Times New Roman"/>
      <w:color w:val="800080"/>
      <w:u w:val="single"/>
    </w:rPr>
  </w:style>
  <w:style w:type="paragraph" w:styleId="aff2">
    <w:name w:val="Plain Text"/>
    <w:basedOn w:val="a2"/>
    <w:link w:val="aff3"/>
    <w:uiPriority w:val="99"/>
    <w:rsid w:val="00F45158"/>
    <w:rPr>
      <w:rFonts w:ascii="Courier New" w:hAnsi="Courier New" w:cs="Courier New"/>
      <w:sz w:val="20"/>
      <w:szCs w:val="20"/>
    </w:rPr>
  </w:style>
  <w:style w:type="character" w:customStyle="1" w:styleId="aff3">
    <w:name w:val="טקסט רגיל תו"/>
    <w:basedOn w:val="a3"/>
    <w:link w:val="aff2"/>
    <w:uiPriority w:val="99"/>
    <w:semiHidden/>
    <w:locked/>
    <w:rsid w:val="0033587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07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nit\Application%20Data\Microsoft\Templates\Template-MO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Template-MOF</Template>
  <TotalTime>39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שם ההוראה</vt:lpstr>
    </vt:vector>
  </TitlesOfParts>
  <Company>kg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creator>ronit</dc:creator>
  <cp:lastModifiedBy>נועה אשכנזי</cp:lastModifiedBy>
  <cp:revision>4</cp:revision>
  <cp:lastPrinted>2015-09-16T08:58:00Z</cp:lastPrinted>
  <dcterms:created xsi:type="dcterms:W3CDTF">2015-09-16T08:57:00Z</dcterms:created>
  <dcterms:modified xsi:type="dcterms:W3CDTF">2015-09-16T09:36:00Z</dcterms:modified>
</cp:coreProperties>
</file>