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127" w:rsidRPr="00E02238" w:rsidRDefault="006B6127" w:rsidP="0082738E">
      <w:pPr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>
        <w:rPr>
          <w:rFonts w:ascii="Arial" w:hAnsi="Arial" w:cs="Arial"/>
          <w:bCs/>
          <w:i/>
          <w:sz w:val="26"/>
          <w:szCs w:val="26"/>
          <w:rtl/>
        </w:rPr>
        <w:t xml:space="preserve"> 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B6127" w:rsidRDefault="006B6127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B6127" w:rsidRPr="002D0394" w:rsidTr="002D0321">
        <w:trPr>
          <w:trHeight w:val="350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B6127" w:rsidRPr="002D0394" w:rsidTr="002D0321">
        <w:trPr>
          <w:trHeight w:val="361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B6127" w:rsidRPr="002D0394" w:rsidTr="002D0321">
        <w:trPr>
          <w:trHeight w:val="370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B6127" w:rsidRPr="002D0321" w:rsidRDefault="00B25293" w:rsidP="002D0321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9.2015</w:t>
            </w:r>
          </w:p>
        </w:tc>
      </w:tr>
    </w:tbl>
    <w:p w:rsidR="006B6127" w:rsidRDefault="006B6127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2A5F9B" w:rsidRDefault="006B6127" w:rsidP="0082738E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B6127" w:rsidRDefault="008E5251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6127" w:rsidRPr="004E5FA3" w:rsidRDefault="006B6127" w:rsidP="007B09D4">
                            <w:bookmarkStart w:id="0" w:name="_top"/>
                            <w:bookmarkEnd w:id="0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B6127" w:rsidRPr="004E5FA3" w:rsidRDefault="006B6127" w:rsidP="007B09D4">
                      <w:bookmarkStart w:id="2" w:name="_top"/>
                      <w:bookmarkEnd w:id="2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B6127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6B6127" w:rsidRPr="00813E93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B6127" w:rsidTr="002D0321">
        <w:tc>
          <w:tcPr>
            <w:tcW w:w="9178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B6127" w:rsidRPr="00656066" w:rsidTr="002D0321">
        <w:tc>
          <w:tcPr>
            <w:tcW w:w="9178" w:type="dxa"/>
          </w:tcPr>
          <w:p w:rsidR="006B6127" w:rsidRPr="002D0321" w:rsidRDefault="006B6127" w:rsidP="0009434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בחבילת תוכנה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DPT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במחשב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המשמשת כתשתית ל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ניהול הטבלאות המרכזיות של המשרד ולשם כך נדרשת תחזוקה לתוכנה זו. </w:t>
            </w:r>
          </w:p>
        </w:tc>
      </w:tr>
    </w:tbl>
    <w:p w:rsidR="006B6127" w:rsidRDefault="008E525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6127" w:rsidRPr="004E5FA3" w:rsidRDefault="006B6127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B6127" w:rsidRPr="004E5FA3" w:rsidRDefault="006B6127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B6127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6B6127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6B6127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B6127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6127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B6127">
        <w:rPr>
          <w:rFonts w:ascii="Arial" w:hAnsi="Arial" w:cs="Arial"/>
          <w:b/>
          <w:sz w:val="28"/>
          <w:szCs w:val="28"/>
          <w:rtl/>
        </w:rPr>
        <w:t xml:space="preserve">  </w:t>
      </w:r>
      <w:r w:rsidR="006B6127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B6127">
        <w:rPr>
          <w:rFonts w:ascii="Arial" w:hAnsi="Arial" w:cs="Arial"/>
          <w:b/>
          <w:sz w:val="22"/>
          <w:szCs w:val="22"/>
          <w:rtl/>
        </w:rPr>
        <w:t xml:space="preserve">  </w:t>
      </w:r>
      <w:r w:rsidR="006B6127">
        <w:rPr>
          <w:rFonts w:ascii="Arial" w:hAnsi="Arial" w:cs="Arial"/>
          <w:b/>
          <w:sz w:val="28"/>
          <w:szCs w:val="28"/>
          <w:rtl/>
        </w:rPr>
        <w:t xml:space="preserve">   </w:t>
      </w:r>
      <w:r w:rsidR="006B6127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B6127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B6127" w:rsidRPr="00813E93">
        <w:tc>
          <w:tcPr>
            <w:tcW w:w="3085" w:type="dxa"/>
          </w:tcPr>
          <w:p w:rsidR="006B6127" w:rsidRPr="00813E93" w:rsidRDefault="008E5251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B6127" w:rsidRPr="004E5FA3" w:rsidRDefault="006B6127" w:rsidP="007B09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6B6127" w:rsidRPr="004E5FA3" w:rsidRDefault="006B6127" w:rsidP="007B09D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B6127" w:rsidRPr="004E5FA3" w:rsidRDefault="006B6127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B6127" w:rsidRPr="004E5FA3" w:rsidRDefault="006B6127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12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B6127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B612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B6127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</w:rPr>
              <w:t>LOG-ON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B6127" w:rsidRPr="002D0321" w:rsidRDefault="006B612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B55B99" w:rsidRDefault="006B6127" w:rsidP="00183185">
            <w:pPr>
              <w:rPr>
                <w:rFonts w:ascii="Arial" w:hAnsi="Arial" w:cs="Arial"/>
                <w:sz w:val="28"/>
                <w:szCs w:val="28"/>
                <w:highlight w:val="yellow"/>
                <w:rtl/>
              </w:rPr>
            </w:pPr>
            <w:r w:rsidRPr="00B55B99">
              <w:rPr>
                <w:rFonts w:cs="Narkisim"/>
                <w:sz w:val="28"/>
                <w:szCs w:val="28"/>
                <w:rtl/>
              </w:rPr>
              <w:t xml:space="preserve">510979511   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8E5251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B6127" w:rsidRPr="004E5FA3" w:rsidRDefault="006B6127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B6127" w:rsidRPr="004E5FA3" w:rsidRDefault="006B6127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127"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B6127" w:rsidRPr="002D032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B6127"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B25293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97,896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D81D03" w:rsidP="00B25293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</w:t>
            </w:r>
            <w:r w:rsidR="00B25293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-31.12.201</w:t>
            </w:r>
            <w:r w:rsidR="00B25293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1" w:name="_GoBack"/>
            <w:bookmarkEnd w:id="1"/>
          </w:p>
        </w:tc>
      </w:tr>
      <w:tr w:rsidR="008E5251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E5251" w:rsidRPr="002D0321" w:rsidRDefault="008E5251" w:rsidP="002D032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5251" w:rsidRDefault="008E5251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6B6127" w:rsidRDefault="006B6127" w:rsidP="007B09D4">
      <w:pPr>
        <w:rPr>
          <w:rFonts w:ascii="Arial" w:hAnsi="Arial" w:cs="Arial"/>
          <w:bCs/>
          <w:rtl/>
        </w:rPr>
      </w:pPr>
    </w:p>
    <w:p w:rsidR="006B6127" w:rsidRPr="00BD3C63" w:rsidRDefault="006B6127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B6127" w:rsidTr="002D0321">
        <w:tc>
          <w:tcPr>
            <w:tcW w:w="9286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חברת לוג-און תוכנה בע"מ היא היצרנית והספק הבלעדי לצורך מתן התחזוקה הנדרשת.</w:t>
            </w:r>
          </w:p>
        </w:tc>
      </w:tr>
    </w:tbl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B6127" w:rsidTr="002D0321">
        <w:tc>
          <w:tcPr>
            <w:tcW w:w="2698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B6127" w:rsidTr="002D0321">
        <w:tc>
          <w:tcPr>
            <w:tcW w:w="2698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6B6127" w:rsidRPr="002D4063" w:rsidRDefault="006B6127" w:rsidP="0082738E">
      <w:pPr>
        <w:rPr>
          <w:rFonts w:ascii="Arial" w:hAnsi="Arial" w:cs="Arial"/>
          <w:sz w:val="20"/>
          <w:szCs w:val="20"/>
          <w:rtl/>
        </w:rPr>
      </w:pPr>
    </w:p>
    <w:sectPr w:rsidR="006B6127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127" w:rsidRDefault="006B6127">
      <w:r>
        <w:separator/>
      </w:r>
    </w:p>
    <w:p w:rsidR="006B6127" w:rsidRDefault="006B6127"/>
  </w:endnote>
  <w:endnote w:type="continuationSeparator" w:id="0">
    <w:p w:rsidR="006B6127" w:rsidRDefault="006B6127">
      <w:r>
        <w:continuationSeparator/>
      </w:r>
    </w:p>
    <w:p w:rsidR="006B6127" w:rsidRDefault="006B61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B6127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B6127" w:rsidRPr="00446139" w:rsidRDefault="008E5251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41924F0A" wp14:editId="24EF0521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7372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B6127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B6127" w:rsidRDefault="006B6127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B6127" w:rsidRDefault="006B6127">
    <w:pPr>
      <w:rPr>
        <w:rtl/>
      </w:rPr>
    </w:pPr>
  </w:p>
  <w:p w:rsidR="006B6127" w:rsidRDefault="006B612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B612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B6127" w:rsidRPr="00446139" w:rsidRDefault="006B6127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B612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7372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37372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B6127" w:rsidRPr="005063DE" w:rsidRDefault="006B6127">
    <w:pPr>
      <w:pStyle w:val="a8"/>
    </w:pPr>
  </w:p>
  <w:p w:rsidR="006B6127" w:rsidRDefault="006B612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127" w:rsidRDefault="006B6127">
      <w:r>
        <w:separator/>
      </w:r>
    </w:p>
    <w:p w:rsidR="006B6127" w:rsidRDefault="006B6127"/>
  </w:footnote>
  <w:footnote w:type="continuationSeparator" w:id="0">
    <w:p w:rsidR="006B6127" w:rsidRDefault="006B6127">
      <w:r>
        <w:continuationSeparator/>
      </w:r>
    </w:p>
    <w:p w:rsidR="006B6127" w:rsidRDefault="006B612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B6127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B6127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B6127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B6127" w:rsidRDefault="006B612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127" w:rsidRDefault="006B6127" w:rsidP="00367921">
    <w:pPr>
      <w:pStyle w:val="a6"/>
      <w:rPr>
        <w:rtl/>
      </w:rPr>
    </w:pPr>
  </w:p>
  <w:p w:rsidR="006B6127" w:rsidRDefault="008E5251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819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509B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341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86B0F"/>
    <w:rsid w:val="001927FC"/>
    <w:rsid w:val="001A12A5"/>
    <w:rsid w:val="001A756C"/>
    <w:rsid w:val="001B05A0"/>
    <w:rsid w:val="001B0EA1"/>
    <w:rsid w:val="001B647D"/>
    <w:rsid w:val="001C035E"/>
    <w:rsid w:val="001C07B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3B6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21"/>
    <w:rsid w:val="002D0394"/>
    <w:rsid w:val="002D4063"/>
    <w:rsid w:val="002E0DA8"/>
    <w:rsid w:val="002E45C8"/>
    <w:rsid w:val="002E4C2E"/>
    <w:rsid w:val="002E6DB6"/>
    <w:rsid w:val="002E7C45"/>
    <w:rsid w:val="002F0928"/>
    <w:rsid w:val="003006FF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587E"/>
    <w:rsid w:val="003376EA"/>
    <w:rsid w:val="00342353"/>
    <w:rsid w:val="00342F76"/>
    <w:rsid w:val="003455C2"/>
    <w:rsid w:val="003459E2"/>
    <w:rsid w:val="00355760"/>
    <w:rsid w:val="0036052C"/>
    <w:rsid w:val="00360746"/>
    <w:rsid w:val="00360C0D"/>
    <w:rsid w:val="00360E37"/>
    <w:rsid w:val="003636CF"/>
    <w:rsid w:val="00367921"/>
    <w:rsid w:val="00373724"/>
    <w:rsid w:val="00375B87"/>
    <w:rsid w:val="003761A7"/>
    <w:rsid w:val="003768BE"/>
    <w:rsid w:val="00377B84"/>
    <w:rsid w:val="00380234"/>
    <w:rsid w:val="00395947"/>
    <w:rsid w:val="003966A5"/>
    <w:rsid w:val="003A49CF"/>
    <w:rsid w:val="003A51B5"/>
    <w:rsid w:val="003A6C8F"/>
    <w:rsid w:val="003B13C9"/>
    <w:rsid w:val="003B5179"/>
    <w:rsid w:val="003B5C91"/>
    <w:rsid w:val="003B6DA8"/>
    <w:rsid w:val="003C1861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0DBC"/>
    <w:rsid w:val="00436555"/>
    <w:rsid w:val="00437D82"/>
    <w:rsid w:val="00443736"/>
    <w:rsid w:val="00446139"/>
    <w:rsid w:val="00453AAE"/>
    <w:rsid w:val="00453AFC"/>
    <w:rsid w:val="00455A97"/>
    <w:rsid w:val="00456FE1"/>
    <w:rsid w:val="0045706C"/>
    <w:rsid w:val="00457848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24E5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56D6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E7531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1062"/>
    <w:rsid w:val="00632B59"/>
    <w:rsid w:val="006361D6"/>
    <w:rsid w:val="00644278"/>
    <w:rsid w:val="006450D5"/>
    <w:rsid w:val="00646BD2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2B62"/>
    <w:rsid w:val="00683430"/>
    <w:rsid w:val="006849BF"/>
    <w:rsid w:val="0069510D"/>
    <w:rsid w:val="006961D5"/>
    <w:rsid w:val="006A709F"/>
    <w:rsid w:val="006B52D5"/>
    <w:rsid w:val="006B6127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2738E"/>
    <w:rsid w:val="0083180B"/>
    <w:rsid w:val="008337CA"/>
    <w:rsid w:val="00835615"/>
    <w:rsid w:val="00837CF1"/>
    <w:rsid w:val="00842C96"/>
    <w:rsid w:val="00844EA2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9787A"/>
    <w:rsid w:val="008A16C5"/>
    <w:rsid w:val="008A1D7E"/>
    <w:rsid w:val="008B08B4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5251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037F"/>
    <w:rsid w:val="009765C1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20BD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E2D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293"/>
    <w:rsid w:val="00B25360"/>
    <w:rsid w:val="00B25FA5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55B99"/>
    <w:rsid w:val="00B65A26"/>
    <w:rsid w:val="00B65E40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5DDF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0571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0B9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CF74E8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1D03"/>
    <w:rsid w:val="00D83732"/>
    <w:rsid w:val="00D871F0"/>
    <w:rsid w:val="00D90466"/>
    <w:rsid w:val="00D91631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7CA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A2E0A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9FB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1B57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9163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3358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33587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33587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33587E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33587E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33587E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33587E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33587E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33587E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33587E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33587E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91631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3358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33587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33587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33587E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33587E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33587E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33587E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33587E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33587E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33587E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33587E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0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39</TotalTime>
  <Pages>1</Pages>
  <Words>205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4</cp:revision>
  <cp:lastPrinted>2015-09-16T08:58:00Z</cp:lastPrinted>
  <dcterms:created xsi:type="dcterms:W3CDTF">2015-09-16T08:57:00Z</dcterms:created>
  <dcterms:modified xsi:type="dcterms:W3CDTF">2015-09-16T09:36:00Z</dcterms:modified>
</cp:coreProperties>
</file>